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A2339" w14:textId="77777777" w:rsidR="00F35183" w:rsidRPr="00C371F0" w:rsidRDefault="00F35183" w:rsidP="00F35183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76263698" w14:textId="77777777" w:rsidR="00F35183" w:rsidRPr="006C2C15" w:rsidRDefault="00F35183" w:rsidP="00F35183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3094CD8" w14:textId="77777777" w:rsidR="00F35183" w:rsidRPr="00C371F0" w:rsidRDefault="00F35183" w:rsidP="00F3518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35183" w14:paraId="091C3E19" w14:textId="77777777" w:rsidTr="008F2B8B">
        <w:tc>
          <w:tcPr>
            <w:tcW w:w="5395" w:type="dxa"/>
          </w:tcPr>
          <w:p w14:paraId="06D5DC67" w14:textId="77777777" w:rsidR="00F35183" w:rsidRDefault="00F35183" w:rsidP="008F2B8B">
            <w:r>
              <w:t>Top</w:t>
            </w:r>
          </w:p>
        </w:tc>
        <w:tc>
          <w:tcPr>
            <w:tcW w:w="5395" w:type="dxa"/>
          </w:tcPr>
          <w:p w14:paraId="55751E67" w14:textId="77777777" w:rsidR="00F35183" w:rsidRDefault="00F35183" w:rsidP="008F2B8B">
            <w:r>
              <w:t>Back</w:t>
            </w:r>
          </w:p>
        </w:tc>
      </w:tr>
      <w:tr w:rsidR="00F35183" w14:paraId="2111C00A" w14:textId="77777777" w:rsidTr="008F2B8B">
        <w:tc>
          <w:tcPr>
            <w:tcW w:w="5395" w:type="dxa"/>
          </w:tcPr>
          <w:p w14:paraId="1B86EF0B" w14:textId="697FBB84" w:rsidR="00F35183" w:rsidRDefault="001A62BE" w:rsidP="008F2B8B">
            <w:r>
              <w:rPr>
                <w:noProof/>
              </w:rPr>
              <w:drawing>
                <wp:inline distT="0" distB="0" distL="0" distR="0" wp14:anchorId="6449B821" wp14:editId="1D3EF086">
                  <wp:extent cx="2776957" cy="6413500"/>
                  <wp:effectExtent l="0" t="0" r="4445" b="0"/>
                  <wp:docPr id="1385903690" name="Picture 1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903690" name="Picture 1" descr="A white dress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248" cy="649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28D480C" w14:textId="7B2DE9A6" w:rsidR="00F35183" w:rsidRDefault="001A62BE" w:rsidP="008F2B8B">
            <w:r>
              <w:rPr>
                <w:noProof/>
              </w:rPr>
              <w:drawing>
                <wp:inline distT="0" distB="0" distL="0" distR="0" wp14:anchorId="2B6988F5" wp14:editId="16AD9BCE">
                  <wp:extent cx="2415381" cy="6477000"/>
                  <wp:effectExtent l="0" t="0" r="0" b="0"/>
                  <wp:docPr id="1903933499" name="Picture 2" descr="A white dres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933499" name="Picture 2" descr="A white dres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118" cy="652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BEC94" w14:textId="59640125" w:rsidR="00F35183" w:rsidRDefault="001A62BE" w:rsidP="00F3518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AAE8585" wp14:editId="3E4114F3">
            <wp:extent cx="6838904" cy="7277100"/>
            <wp:effectExtent l="0" t="0" r="0" b="0"/>
            <wp:docPr id="756745676" name="Picture 3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45676" name="Picture 3" descr="A white dress on a grid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610" cy="731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D13009E" wp14:editId="1AA45D5E">
            <wp:extent cx="3959225" cy="9144000"/>
            <wp:effectExtent l="0" t="0" r="3175" b="0"/>
            <wp:docPr id="435462189" name="Picture 4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62189" name="Picture 4" descr="A white dress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2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6B16397" wp14:editId="081B4EA2">
            <wp:extent cx="6858000" cy="8277860"/>
            <wp:effectExtent l="0" t="0" r="0" b="2540"/>
            <wp:docPr id="1356200139" name="Picture 5" descr="A white dres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200139" name="Picture 5" descr="A white dress on a swing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98715A1" wp14:editId="5C8F7F81">
            <wp:extent cx="6858000" cy="8352155"/>
            <wp:effectExtent l="0" t="0" r="0" b="4445"/>
            <wp:docPr id="712676024" name="Picture 6" descr="A white dres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76024" name="Picture 6" descr="A white dress on a swinge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672FB6D" wp14:editId="0A9A4D2D">
            <wp:extent cx="3409950" cy="9144000"/>
            <wp:effectExtent l="0" t="0" r="6350" b="0"/>
            <wp:docPr id="565269410" name="Picture 7" descr="A white dres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69410" name="Picture 7" descr="A white dress on a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C8CDB4E" wp14:editId="2DB818C0">
            <wp:extent cx="6858000" cy="7374890"/>
            <wp:effectExtent l="0" t="0" r="0" b="3810"/>
            <wp:docPr id="418159821" name="Picture 8" descr="A white shirt with red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59821" name="Picture 8" descr="A white shirt with red button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183">
        <w:rPr>
          <w:b/>
          <w:bCs/>
          <w:color w:val="000000" w:themeColor="text1"/>
        </w:rPr>
        <w:br w:type="page"/>
      </w:r>
    </w:p>
    <w:p w14:paraId="4D4FE446" w14:textId="77777777" w:rsidR="00F35183" w:rsidRDefault="00F35183" w:rsidP="00F3518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35183" w:rsidRPr="00023D07" w14:paraId="4A6955BA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2A99" w14:textId="77777777" w:rsidR="00F35183" w:rsidRPr="00023D07" w:rsidRDefault="00F351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E8E7" w14:textId="77777777" w:rsidR="00F35183" w:rsidRPr="00023D07" w:rsidRDefault="00F351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BE09" w14:textId="77777777" w:rsidR="00F35183" w:rsidRPr="00023D07" w:rsidRDefault="00F351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52A1F" w14:textId="77777777" w:rsidR="00F35183" w:rsidRPr="00023D07" w:rsidRDefault="00F351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D2B6" w14:textId="77777777" w:rsidR="00F35183" w:rsidRPr="00023D07" w:rsidRDefault="00F35183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35183" w14:paraId="0E9EA76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0A9098" w14:textId="77777777" w:rsidR="00F35183" w:rsidRDefault="00F35183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E59F0C3" w14:textId="77777777" w:rsidR="00F35183" w:rsidRDefault="00F35183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B761EA3" w14:textId="77777777" w:rsidR="00F35183" w:rsidRDefault="00F3518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D823D16" w14:textId="77777777" w:rsidR="00F35183" w:rsidRDefault="00F3518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86E6829" w14:textId="77777777" w:rsidR="00F35183" w:rsidRDefault="00F35183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35183" w14:paraId="242A2A2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896206" w14:textId="77777777" w:rsidR="00F35183" w:rsidRPr="00023D07" w:rsidRDefault="00F35183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C827C2F" w14:textId="77777777" w:rsidR="00F35183" w:rsidRDefault="00F35183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4E30897" w14:textId="77777777" w:rsidR="00F35183" w:rsidRDefault="00F35183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4CD69E2" w14:textId="77777777" w:rsidR="00F35183" w:rsidRPr="004E673A" w:rsidRDefault="00F35183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7640BED" w14:textId="77777777" w:rsidR="00F35183" w:rsidRDefault="00F35183" w:rsidP="008F2B8B">
            <w:pPr>
              <w:rPr>
                <w:color w:val="4472C4" w:themeColor="accent1"/>
              </w:rPr>
            </w:pPr>
          </w:p>
        </w:tc>
      </w:tr>
      <w:tr w:rsidR="00F35183" w14:paraId="415022D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09F4C8C" w14:textId="77777777" w:rsidR="00F35183" w:rsidRPr="00023D07" w:rsidRDefault="00F35183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A484370" w14:textId="77777777" w:rsidR="00F35183" w:rsidRDefault="00F35183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A5465FF" w14:textId="77777777" w:rsidR="00F35183" w:rsidRPr="00C371F0" w:rsidRDefault="00F35183" w:rsidP="00F35183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35183" w:rsidRPr="002714A1" w14:paraId="4142AB42" w14:textId="77777777" w:rsidTr="008F2B8B">
        <w:tc>
          <w:tcPr>
            <w:tcW w:w="2153" w:type="dxa"/>
          </w:tcPr>
          <w:p w14:paraId="52D9B8B5" w14:textId="77777777" w:rsidR="00F35183" w:rsidRPr="002714A1" w:rsidRDefault="00F3518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58FE621" w14:textId="77777777" w:rsidR="00F35183" w:rsidRPr="002714A1" w:rsidRDefault="00F3518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C7C2274" w14:textId="77777777" w:rsidR="00F35183" w:rsidRPr="002714A1" w:rsidRDefault="00F35183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35183" w14:paraId="54A3FA9D" w14:textId="77777777" w:rsidTr="008F2B8B">
        <w:tc>
          <w:tcPr>
            <w:tcW w:w="2153" w:type="dxa"/>
          </w:tcPr>
          <w:p w14:paraId="35B0EB34" w14:textId="77777777" w:rsidR="00F35183" w:rsidRDefault="00F35183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F3BF6C4" w14:textId="77777777" w:rsidR="00F35183" w:rsidRDefault="00F3518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A76A4FB" w14:textId="77777777" w:rsidR="00F35183" w:rsidRDefault="00F35183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1D2332D" w14:textId="77777777" w:rsidR="00F35183" w:rsidRPr="00C371F0" w:rsidRDefault="00F35183" w:rsidP="00F35183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35183" w:rsidRPr="00AD5CE1" w14:paraId="45EB550C" w14:textId="77777777" w:rsidTr="008F2B8B">
        <w:tc>
          <w:tcPr>
            <w:tcW w:w="5395" w:type="dxa"/>
          </w:tcPr>
          <w:p w14:paraId="68020C87" w14:textId="688CFC65" w:rsidR="00F35183" w:rsidRPr="00AD5CE1" w:rsidRDefault="00F35183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7491A">
              <w:rPr>
                <w:color w:val="4472C4" w:themeColor="accent1"/>
              </w:rPr>
              <w:t>Child's Nightgown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1A78650" w14:textId="77777777" w:rsidR="00F35183" w:rsidRDefault="00F35183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2D87ACA" w14:textId="77777777" w:rsidR="00F35183" w:rsidRPr="00AD5CE1" w:rsidRDefault="00F35183" w:rsidP="008F2B8B"/>
        </w:tc>
      </w:tr>
      <w:tr w:rsidR="00F35183" w:rsidRPr="00AD5CE1" w14:paraId="0DEE56ED" w14:textId="77777777" w:rsidTr="008F2B8B">
        <w:tc>
          <w:tcPr>
            <w:tcW w:w="5395" w:type="dxa"/>
          </w:tcPr>
          <w:p w14:paraId="702A9A01" w14:textId="77777777" w:rsidR="00F35183" w:rsidRPr="00F9058C" w:rsidRDefault="00F35183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D6317BE" w14:textId="7DAF0826" w:rsidR="00F35183" w:rsidRDefault="00F35183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7491A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D92A5C5" w14:textId="77777777" w:rsidR="00F35183" w:rsidRPr="00AD5CE1" w:rsidRDefault="00F35183" w:rsidP="008F2B8B"/>
        </w:tc>
      </w:tr>
    </w:tbl>
    <w:p w14:paraId="0B898C35" w14:textId="77777777" w:rsidR="00F35183" w:rsidRDefault="00F35183" w:rsidP="00F35183"/>
    <w:p w14:paraId="36D47305" w14:textId="77777777" w:rsidR="00F35183" w:rsidRPr="002A5571" w:rsidRDefault="00F35183" w:rsidP="00F35183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0F4D4F46" w14:textId="77777777" w:rsidR="00F35183" w:rsidRPr="0079201A" w:rsidRDefault="00F35183" w:rsidP="00F35183"/>
    <w:p w14:paraId="1876D121" w14:textId="77777777" w:rsidR="00C84D35" w:rsidRPr="00F35183" w:rsidRDefault="00C84D35" w:rsidP="00F35183"/>
    <w:sectPr w:rsidR="00C84D35" w:rsidRPr="00F35183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C7EAE2" w14:textId="77777777" w:rsidR="00CA7475" w:rsidRDefault="00CA7475" w:rsidP="00505854">
      <w:r>
        <w:separator/>
      </w:r>
    </w:p>
  </w:endnote>
  <w:endnote w:type="continuationSeparator" w:id="0">
    <w:p w14:paraId="5F11E3F6" w14:textId="77777777" w:rsidR="00CA7475" w:rsidRDefault="00CA747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77A27" w14:textId="77777777" w:rsidR="00CA7475" w:rsidRDefault="00CA7475" w:rsidP="00505854">
      <w:r>
        <w:separator/>
      </w:r>
    </w:p>
  </w:footnote>
  <w:footnote w:type="continuationSeparator" w:id="0">
    <w:p w14:paraId="40F30875" w14:textId="77777777" w:rsidR="00CA7475" w:rsidRDefault="00CA747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734CC1F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C0F5F">
      <w:rPr>
        <w:b/>
        <w:bCs/>
        <w:sz w:val="28"/>
        <w:szCs w:val="28"/>
      </w:rPr>
      <w:t>0388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82029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A62BE"/>
    <w:rsid w:val="001B0FD8"/>
    <w:rsid w:val="001B241F"/>
    <w:rsid w:val="001D0E37"/>
    <w:rsid w:val="001D253C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0885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0F5F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491A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A7475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56B30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5183"/>
    <w:rsid w:val="00F53873"/>
    <w:rsid w:val="00F55A53"/>
    <w:rsid w:val="00F72149"/>
    <w:rsid w:val="00F81197"/>
    <w:rsid w:val="00F82029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18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8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2025-09-14T00:42:00Z</dcterms:modified>
</cp:coreProperties>
</file>