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9B482" w14:textId="77777777" w:rsidR="005654DE" w:rsidRPr="00C371F0" w:rsidRDefault="005654DE" w:rsidP="005654DE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D7EA8BC" w14:textId="77777777" w:rsidR="005654DE" w:rsidRPr="006C2C15" w:rsidRDefault="005654DE" w:rsidP="005654DE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F1BEF0B" w14:textId="77777777" w:rsidR="005654DE" w:rsidRPr="00C371F0" w:rsidRDefault="005654DE" w:rsidP="005654D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41306" w14:paraId="4EE7D623" w14:textId="77777777" w:rsidTr="008F2B8B">
        <w:tc>
          <w:tcPr>
            <w:tcW w:w="5395" w:type="dxa"/>
          </w:tcPr>
          <w:p w14:paraId="0DAE3C0F" w14:textId="77777777" w:rsidR="005654DE" w:rsidRDefault="005654DE" w:rsidP="008F2B8B">
            <w:r>
              <w:t>Top</w:t>
            </w:r>
          </w:p>
        </w:tc>
        <w:tc>
          <w:tcPr>
            <w:tcW w:w="5395" w:type="dxa"/>
          </w:tcPr>
          <w:p w14:paraId="7042D4BA" w14:textId="77777777" w:rsidR="005654DE" w:rsidRDefault="005654DE" w:rsidP="008F2B8B">
            <w:r>
              <w:t>Back</w:t>
            </w:r>
          </w:p>
        </w:tc>
      </w:tr>
      <w:tr w:rsidR="00B41306" w14:paraId="24DEC375" w14:textId="77777777" w:rsidTr="008F2B8B">
        <w:tc>
          <w:tcPr>
            <w:tcW w:w="5395" w:type="dxa"/>
          </w:tcPr>
          <w:p w14:paraId="2F0ECC37" w14:textId="3CF64532" w:rsidR="005654DE" w:rsidRDefault="00B41306" w:rsidP="008F2B8B">
            <w:r>
              <w:rPr>
                <w:noProof/>
              </w:rPr>
              <w:drawing>
                <wp:inline distT="0" distB="0" distL="0" distR="0" wp14:anchorId="4EC96DDF" wp14:editId="1F443BFC">
                  <wp:extent cx="2880122" cy="5207000"/>
                  <wp:effectExtent l="0" t="0" r="3175" b="0"/>
                  <wp:docPr id="495954255" name="Picture 1" descr="A white skirt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954255" name="Picture 1" descr="A white skirt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209" cy="525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5BD291A" w14:textId="20E24FFA" w:rsidR="005654DE" w:rsidRDefault="00B41306" w:rsidP="008F2B8B">
            <w:r>
              <w:rPr>
                <w:noProof/>
              </w:rPr>
              <w:drawing>
                <wp:inline distT="0" distB="0" distL="0" distR="0" wp14:anchorId="2522ECF5" wp14:editId="5290FCEF">
                  <wp:extent cx="2366624" cy="5181600"/>
                  <wp:effectExtent l="0" t="0" r="0" b="0"/>
                  <wp:docPr id="1926535539" name="Picture 2" descr="A white pants on a swing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535539" name="Picture 2" descr="A white pants on a swinger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018" cy="5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D2065" w14:textId="77777777" w:rsidR="005654DE" w:rsidRDefault="005654DE" w:rsidP="005654DE">
      <w:pPr>
        <w:rPr>
          <w:b/>
          <w:bCs/>
          <w:color w:val="000000" w:themeColor="text1"/>
        </w:rPr>
      </w:pPr>
    </w:p>
    <w:p w14:paraId="59D081B4" w14:textId="51CC976B" w:rsidR="005654DE" w:rsidRDefault="00B41306" w:rsidP="005654D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16980FD" wp14:editId="0D56B601">
            <wp:extent cx="6858000" cy="6372860"/>
            <wp:effectExtent l="0" t="0" r="0" b="2540"/>
            <wp:docPr id="1182755874" name="Picture 3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55874" name="Picture 3" descr="A white dress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74C2D83" wp14:editId="3EC7AD78">
            <wp:extent cx="5057775" cy="9144000"/>
            <wp:effectExtent l="0" t="0" r="0" b="0"/>
            <wp:docPr id="966818097" name="Picture 4" descr="A white skirt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18097" name="Picture 4" descr="A white skirt on a rac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23E5B37" wp14:editId="06672A1F">
            <wp:extent cx="6858000" cy="7172960"/>
            <wp:effectExtent l="0" t="0" r="0" b="2540"/>
            <wp:docPr id="323655176" name="Picture 5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55176" name="Picture 5" descr="A white skirt on a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70CF1D4" wp14:editId="17F3FE15">
            <wp:extent cx="6858000" cy="7940040"/>
            <wp:effectExtent l="0" t="0" r="0" b="0"/>
            <wp:docPr id="2029036032" name="Picture 6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36032" name="Picture 6" descr="A white dress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08FE62E" wp14:editId="5E0C465B">
            <wp:extent cx="6858000" cy="7366000"/>
            <wp:effectExtent l="0" t="0" r="0" b="0"/>
            <wp:docPr id="1120705323" name="Picture 7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05323" name="Picture 7" descr="A white dress on a grid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1C7E780" wp14:editId="6DF1530F">
            <wp:extent cx="4176395" cy="9144000"/>
            <wp:effectExtent l="0" t="0" r="1905" b="0"/>
            <wp:docPr id="1323265794" name="Picture 8" descr="A white pants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65794" name="Picture 8" descr="A white pants on a swing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0D9D311" wp14:editId="5CA62BF6">
            <wp:extent cx="6858000" cy="8290560"/>
            <wp:effectExtent l="0" t="0" r="0" b="2540"/>
            <wp:docPr id="315319569" name="Picture 9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19569" name="Picture 9" descr="A white dress on a gri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4DE">
        <w:rPr>
          <w:b/>
          <w:bCs/>
          <w:color w:val="000000" w:themeColor="text1"/>
        </w:rPr>
        <w:br w:type="page"/>
      </w:r>
    </w:p>
    <w:p w14:paraId="2F0CCD61" w14:textId="77777777" w:rsidR="005654DE" w:rsidRDefault="005654DE" w:rsidP="005654D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654DE" w:rsidRPr="00023D07" w14:paraId="2C6F2A1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C6CD" w14:textId="77777777" w:rsidR="005654DE" w:rsidRPr="00023D07" w:rsidRDefault="005654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61AA" w14:textId="77777777" w:rsidR="005654DE" w:rsidRPr="00023D07" w:rsidRDefault="005654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A3A1" w14:textId="77777777" w:rsidR="005654DE" w:rsidRPr="00023D07" w:rsidRDefault="005654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2E67" w14:textId="77777777" w:rsidR="005654DE" w:rsidRPr="00023D07" w:rsidRDefault="005654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1A3C" w14:textId="77777777" w:rsidR="005654DE" w:rsidRPr="00023D07" w:rsidRDefault="005654D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654DE" w14:paraId="2B14A82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FAE9A55" w14:textId="77777777" w:rsidR="005654DE" w:rsidRDefault="005654DE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86390E3" w14:textId="77777777" w:rsidR="005654DE" w:rsidRDefault="005654DE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EBA1E6C" w14:textId="77777777" w:rsidR="005654DE" w:rsidRDefault="005654D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52DD36E" w14:textId="77777777" w:rsidR="005654DE" w:rsidRDefault="005654D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A14CD4C" w14:textId="77777777" w:rsidR="005654DE" w:rsidRDefault="005654D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654DE" w14:paraId="4E59EC0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832426" w14:textId="77777777" w:rsidR="005654DE" w:rsidRPr="00023D07" w:rsidRDefault="005654DE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C0EB30E" w14:textId="77777777" w:rsidR="005654DE" w:rsidRDefault="005654DE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AF7CD1F" w14:textId="77777777" w:rsidR="005654DE" w:rsidRDefault="005654DE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F84D81A" w14:textId="77777777" w:rsidR="005654DE" w:rsidRPr="004E673A" w:rsidRDefault="005654DE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6636657" w14:textId="77777777" w:rsidR="005654DE" w:rsidRDefault="005654DE" w:rsidP="008F2B8B">
            <w:pPr>
              <w:rPr>
                <w:color w:val="4472C4" w:themeColor="accent1"/>
              </w:rPr>
            </w:pPr>
          </w:p>
        </w:tc>
      </w:tr>
      <w:tr w:rsidR="005654DE" w14:paraId="0E0F743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AC17D65" w14:textId="77777777" w:rsidR="005654DE" w:rsidRPr="00023D07" w:rsidRDefault="005654DE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BF48142" w14:textId="77777777" w:rsidR="005654DE" w:rsidRDefault="005654DE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1EAB834" w14:textId="77777777" w:rsidR="005654DE" w:rsidRPr="00C371F0" w:rsidRDefault="005654DE" w:rsidP="005654D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5654DE" w:rsidRPr="002714A1" w14:paraId="0047A3FA" w14:textId="77777777" w:rsidTr="008F2B8B">
        <w:tc>
          <w:tcPr>
            <w:tcW w:w="2153" w:type="dxa"/>
          </w:tcPr>
          <w:p w14:paraId="24A96248" w14:textId="77777777" w:rsidR="005654DE" w:rsidRPr="002714A1" w:rsidRDefault="005654D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12C3143" w14:textId="77777777" w:rsidR="005654DE" w:rsidRPr="002714A1" w:rsidRDefault="005654D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6A9E4B" w14:textId="77777777" w:rsidR="005654DE" w:rsidRPr="002714A1" w:rsidRDefault="005654D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5654DE" w14:paraId="4E01CF56" w14:textId="77777777" w:rsidTr="008F2B8B">
        <w:tc>
          <w:tcPr>
            <w:tcW w:w="2153" w:type="dxa"/>
          </w:tcPr>
          <w:p w14:paraId="576A638B" w14:textId="77777777" w:rsidR="005654DE" w:rsidRDefault="005654DE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79AE68" w14:textId="77777777" w:rsidR="005654DE" w:rsidRDefault="005654D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22484A8" w14:textId="77777777" w:rsidR="005654DE" w:rsidRDefault="005654D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67BF9D3" w14:textId="77777777" w:rsidR="005654DE" w:rsidRPr="00C371F0" w:rsidRDefault="005654DE" w:rsidP="005654D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654DE" w:rsidRPr="00AD5CE1" w14:paraId="506D4F0F" w14:textId="77777777" w:rsidTr="008F2B8B">
        <w:tc>
          <w:tcPr>
            <w:tcW w:w="5395" w:type="dxa"/>
          </w:tcPr>
          <w:p w14:paraId="4D2BED7E" w14:textId="490653B6" w:rsidR="005654DE" w:rsidRPr="00AD5CE1" w:rsidRDefault="005654DE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B3B08">
              <w:rPr>
                <w:color w:val="4472C4" w:themeColor="accent1"/>
              </w:rPr>
              <w:t>Petticoat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942CC72" w14:textId="77777777" w:rsidR="005654DE" w:rsidRDefault="005654DE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2AA0ACF" w14:textId="77777777" w:rsidR="005654DE" w:rsidRPr="00AD5CE1" w:rsidRDefault="005654DE" w:rsidP="008F2B8B"/>
        </w:tc>
      </w:tr>
      <w:tr w:rsidR="005654DE" w:rsidRPr="00AD5CE1" w14:paraId="6845872C" w14:textId="77777777" w:rsidTr="008F2B8B">
        <w:tc>
          <w:tcPr>
            <w:tcW w:w="5395" w:type="dxa"/>
          </w:tcPr>
          <w:p w14:paraId="0C7EE492" w14:textId="77777777" w:rsidR="005654DE" w:rsidRPr="00F9058C" w:rsidRDefault="005654DE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B1371A7" w14:textId="370D7A48" w:rsidR="005654DE" w:rsidRDefault="005654DE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B3B08">
              <w:rPr>
                <w:noProof/>
                <w:color w:val="4472C4" w:themeColor="accent1"/>
              </w:rPr>
              <w:t>35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3FC11D9" w14:textId="77777777" w:rsidR="005654DE" w:rsidRPr="00AD5CE1" w:rsidRDefault="005654DE" w:rsidP="008F2B8B"/>
        </w:tc>
      </w:tr>
    </w:tbl>
    <w:p w14:paraId="4E5F9EEA" w14:textId="77777777" w:rsidR="005654DE" w:rsidRDefault="005654DE" w:rsidP="005654DE"/>
    <w:p w14:paraId="4560617B" w14:textId="77777777" w:rsidR="005654DE" w:rsidRPr="002A5571" w:rsidRDefault="005654DE" w:rsidP="005654D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D8889CC" w14:textId="77777777" w:rsidR="005654DE" w:rsidRPr="0079201A" w:rsidRDefault="005654DE" w:rsidP="005654DE"/>
    <w:p w14:paraId="1876D121" w14:textId="77777777" w:rsidR="00C84D35" w:rsidRPr="005654DE" w:rsidRDefault="00C84D35" w:rsidP="005654DE"/>
    <w:sectPr w:rsidR="00C84D35" w:rsidRPr="005654DE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2D670" w14:textId="77777777" w:rsidR="00DD5669" w:rsidRDefault="00DD5669" w:rsidP="00505854">
      <w:r>
        <w:separator/>
      </w:r>
    </w:p>
  </w:endnote>
  <w:endnote w:type="continuationSeparator" w:id="0">
    <w:p w14:paraId="4BA11A5A" w14:textId="77777777" w:rsidR="00DD5669" w:rsidRDefault="00DD566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76687" w14:textId="77777777" w:rsidR="00DD5669" w:rsidRDefault="00DD5669" w:rsidP="00505854">
      <w:r>
        <w:separator/>
      </w:r>
    </w:p>
  </w:footnote>
  <w:footnote w:type="continuationSeparator" w:id="0">
    <w:p w14:paraId="64B0A33B" w14:textId="77777777" w:rsidR="00DD5669" w:rsidRDefault="00DD566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D30E83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26ED8">
      <w:rPr>
        <w:b/>
        <w:bCs/>
        <w:sz w:val="28"/>
        <w:szCs w:val="28"/>
      </w:rPr>
      <w:t>0387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B3B08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3B08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654DE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5010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26ED8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05240"/>
    <w:rsid w:val="00B11B57"/>
    <w:rsid w:val="00B17501"/>
    <w:rsid w:val="00B232F3"/>
    <w:rsid w:val="00B243B4"/>
    <w:rsid w:val="00B41306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0A65"/>
    <w:rsid w:val="00DA72DF"/>
    <w:rsid w:val="00DB05DB"/>
    <w:rsid w:val="00DB2E8E"/>
    <w:rsid w:val="00DD013C"/>
    <w:rsid w:val="00DD12E3"/>
    <w:rsid w:val="00DD5669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4D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9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2025-09-14T00:44:00Z</dcterms:modified>
</cp:coreProperties>
</file>