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47485" w14:textId="77777777" w:rsidR="00153B89" w:rsidRPr="00C371F0" w:rsidRDefault="00153B89" w:rsidP="00153B8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856EDCE" w14:textId="77777777" w:rsidR="00153B89" w:rsidRPr="006C2C15" w:rsidRDefault="00153B89" w:rsidP="00153B8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9EDC95B" w14:textId="77777777" w:rsidR="00153B89" w:rsidRPr="00C371F0" w:rsidRDefault="00153B89" w:rsidP="00153B8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02460" w14:paraId="6321B578" w14:textId="77777777" w:rsidTr="008F2B8B">
        <w:tc>
          <w:tcPr>
            <w:tcW w:w="5395" w:type="dxa"/>
          </w:tcPr>
          <w:p w14:paraId="125299E1" w14:textId="77777777" w:rsidR="00153B89" w:rsidRDefault="00153B89" w:rsidP="008F2B8B">
            <w:r>
              <w:t>Top</w:t>
            </w:r>
          </w:p>
        </w:tc>
        <w:tc>
          <w:tcPr>
            <w:tcW w:w="5395" w:type="dxa"/>
          </w:tcPr>
          <w:p w14:paraId="05E5FCD9" w14:textId="77777777" w:rsidR="00153B89" w:rsidRDefault="00153B89" w:rsidP="008F2B8B">
            <w:r>
              <w:t>Back</w:t>
            </w:r>
          </w:p>
        </w:tc>
      </w:tr>
      <w:tr w:rsidR="00502460" w14:paraId="1B4AC0FF" w14:textId="77777777" w:rsidTr="008F2B8B">
        <w:tc>
          <w:tcPr>
            <w:tcW w:w="5395" w:type="dxa"/>
          </w:tcPr>
          <w:p w14:paraId="1F3BB5FB" w14:textId="7D92595C" w:rsidR="00153B89" w:rsidRDefault="00502460" w:rsidP="008F2B8B">
            <w:r>
              <w:rPr>
                <w:noProof/>
              </w:rPr>
              <w:drawing>
                <wp:inline distT="0" distB="0" distL="0" distR="0" wp14:anchorId="727B2B49" wp14:editId="73301752">
                  <wp:extent cx="3118697" cy="5384800"/>
                  <wp:effectExtent l="0" t="0" r="5715" b="0"/>
                  <wp:docPr id="456266101" name="Picture 1" descr="A white towel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266101" name="Picture 1" descr="A white towel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749" cy="544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0C11B8D" w14:textId="5D2B7697" w:rsidR="00153B89" w:rsidRDefault="00502460" w:rsidP="008F2B8B">
            <w:r>
              <w:rPr>
                <w:noProof/>
              </w:rPr>
              <w:drawing>
                <wp:inline distT="0" distB="0" distL="0" distR="0" wp14:anchorId="6771691A" wp14:editId="1A34B5D3">
                  <wp:extent cx="2710907" cy="5321300"/>
                  <wp:effectExtent l="0" t="0" r="0" b="0"/>
                  <wp:docPr id="1816998689" name="Picture 2" descr="A white she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998689" name="Picture 2" descr="A white she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594" cy="535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AC923" w14:textId="77777777" w:rsidR="00153B89" w:rsidRDefault="00153B89" w:rsidP="00153B89">
      <w:pPr>
        <w:rPr>
          <w:b/>
          <w:bCs/>
          <w:color w:val="000000" w:themeColor="text1"/>
        </w:rPr>
      </w:pPr>
    </w:p>
    <w:p w14:paraId="6D62F6AA" w14:textId="645242F2" w:rsidR="00153B89" w:rsidRDefault="00502460" w:rsidP="00153B8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647AF1" wp14:editId="7CB0803E">
            <wp:extent cx="6858000" cy="5374640"/>
            <wp:effectExtent l="0" t="0" r="0" b="0"/>
            <wp:docPr id="2035514130" name="Picture 3" descr="A white shirt on a til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14130" name="Picture 3" descr="A white shirt on a tile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9B68CE7" wp14:editId="57D40AD5">
            <wp:extent cx="6858000" cy="7946390"/>
            <wp:effectExtent l="0" t="0" r="0" b="3810"/>
            <wp:docPr id="1949962626" name="Picture 4" descr="A white shirt with a cut out ne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62626" name="Picture 4" descr="A white shirt with a cut out nec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CF63D14" wp14:editId="62BF16A1">
            <wp:extent cx="6858000" cy="7737475"/>
            <wp:effectExtent l="0" t="0" r="0" b="0"/>
            <wp:docPr id="44156013" name="Picture 5" descr="A white shirt with a hole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6013" name="Picture 5" descr="A white shirt with a hole in the midd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E84B670" wp14:editId="4DEB9BA6">
            <wp:extent cx="6858000" cy="5406390"/>
            <wp:effectExtent l="0" t="0" r="0" b="3810"/>
            <wp:docPr id="1490172272" name="Picture 6" descr="A white sheet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72272" name="Picture 6" descr="A white sheet on a grid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8CEE4FF" wp14:editId="794A9BEF">
            <wp:extent cx="5295900" cy="9144000"/>
            <wp:effectExtent l="0" t="0" r="0" b="0"/>
            <wp:docPr id="619161117" name="Picture 7" descr="A white towel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61117" name="Picture 7" descr="A white towel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27A5992" wp14:editId="58E6A14F">
            <wp:extent cx="4658360" cy="9144000"/>
            <wp:effectExtent l="0" t="0" r="2540" b="0"/>
            <wp:docPr id="872376031" name="Picture 8" descr="A white she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76031" name="Picture 8" descr="A white sheet on a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3A3E3AD" wp14:editId="5E575F0F">
            <wp:extent cx="6858000" cy="7992110"/>
            <wp:effectExtent l="0" t="0" r="0" b="0"/>
            <wp:docPr id="82752978" name="Picture 9" descr="A piece of white fabric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2978" name="Picture 9" descr="A piece of white fabric on a gri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2DF2684" wp14:editId="26607AE5">
            <wp:extent cx="6858000" cy="6926580"/>
            <wp:effectExtent l="0" t="0" r="0" b="0"/>
            <wp:docPr id="2047236185" name="Picture 10" descr="A white fabric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36185" name="Picture 10" descr="A white fabric on a white cloth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B89">
        <w:rPr>
          <w:b/>
          <w:bCs/>
          <w:color w:val="000000" w:themeColor="text1"/>
        </w:rPr>
        <w:br w:type="page"/>
      </w:r>
    </w:p>
    <w:p w14:paraId="089DC562" w14:textId="77777777" w:rsidR="00153B89" w:rsidRDefault="00153B89" w:rsidP="00153B8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53B89" w:rsidRPr="00023D07" w14:paraId="09CF1BE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A30" w14:textId="77777777" w:rsidR="00153B89" w:rsidRPr="00023D07" w:rsidRDefault="00153B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0602" w14:textId="77777777" w:rsidR="00153B89" w:rsidRPr="00023D07" w:rsidRDefault="00153B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5B03" w14:textId="77777777" w:rsidR="00153B89" w:rsidRPr="00023D07" w:rsidRDefault="00153B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453A" w14:textId="77777777" w:rsidR="00153B89" w:rsidRPr="00023D07" w:rsidRDefault="00153B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9251" w14:textId="77777777" w:rsidR="00153B89" w:rsidRPr="00023D07" w:rsidRDefault="00153B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53B89" w14:paraId="0490687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96D09CF" w14:textId="77777777" w:rsidR="00153B89" w:rsidRDefault="00153B8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71E3533" w14:textId="77777777" w:rsidR="00153B89" w:rsidRDefault="00153B8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CEBA7B0" w14:textId="77777777" w:rsidR="00153B89" w:rsidRDefault="00153B8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78CF3AF" w14:textId="77777777" w:rsidR="00153B89" w:rsidRDefault="00153B8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6D7E3A" w14:textId="77777777" w:rsidR="00153B89" w:rsidRDefault="00153B8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53B89" w14:paraId="548F327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30363C9" w14:textId="77777777" w:rsidR="00153B89" w:rsidRPr="00023D07" w:rsidRDefault="00153B8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417DA5B" w14:textId="77777777" w:rsidR="00153B89" w:rsidRDefault="00153B8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220A1B6" w14:textId="77777777" w:rsidR="00153B89" w:rsidRDefault="00153B8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8E895FC" w14:textId="77777777" w:rsidR="00153B89" w:rsidRPr="004E673A" w:rsidRDefault="00153B8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DCEE0B5" w14:textId="77777777" w:rsidR="00153B89" w:rsidRDefault="00153B89" w:rsidP="008F2B8B">
            <w:pPr>
              <w:rPr>
                <w:color w:val="4472C4" w:themeColor="accent1"/>
              </w:rPr>
            </w:pPr>
          </w:p>
        </w:tc>
      </w:tr>
      <w:tr w:rsidR="00153B89" w14:paraId="39A531B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4907167" w14:textId="77777777" w:rsidR="00153B89" w:rsidRPr="00023D07" w:rsidRDefault="00153B8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45B324C" w14:textId="77777777" w:rsidR="00153B89" w:rsidRDefault="00153B8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171752E" w14:textId="77777777" w:rsidR="00153B89" w:rsidRPr="00C371F0" w:rsidRDefault="00153B89" w:rsidP="00153B8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53B89" w:rsidRPr="002714A1" w14:paraId="7035CA8D" w14:textId="77777777" w:rsidTr="008F2B8B">
        <w:tc>
          <w:tcPr>
            <w:tcW w:w="2153" w:type="dxa"/>
          </w:tcPr>
          <w:p w14:paraId="48A91990" w14:textId="77777777" w:rsidR="00153B89" w:rsidRPr="002714A1" w:rsidRDefault="00153B8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A467777" w14:textId="77777777" w:rsidR="00153B89" w:rsidRPr="002714A1" w:rsidRDefault="00153B8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C61D504" w14:textId="77777777" w:rsidR="00153B89" w:rsidRPr="002714A1" w:rsidRDefault="00153B8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53B89" w14:paraId="3DE36EF6" w14:textId="77777777" w:rsidTr="008F2B8B">
        <w:tc>
          <w:tcPr>
            <w:tcW w:w="2153" w:type="dxa"/>
          </w:tcPr>
          <w:p w14:paraId="5AA863BB" w14:textId="77777777" w:rsidR="00153B89" w:rsidRDefault="00153B8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906D4FA" w14:textId="77777777" w:rsidR="00153B89" w:rsidRDefault="00153B8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6253EB4" w14:textId="77777777" w:rsidR="00153B89" w:rsidRDefault="00153B8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924989A" w14:textId="77777777" w:rsidR="00153B89" w:rsidRPr="00C371F0" w:rsidRDefault="00153B89" w:rsidP="00153B8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53B89" w:rsidRPr="00AD5CE1" w14:paraId="434EAF7E" w14:textId="77777777" w:rsidTr="008F2B8B">
        <w:tc>
          <w:tcPr>
            <w:tcW w:w="5395" w:type="dxa"/>
          </w:tcPr>
          <w:p w14:paraId="6BFF1F7D" w14:textId="35DA6E5C" w:rsidR="00153B89" w:rsidRPr="00AD5CE1" w:rsidRDefault="00153B8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403C1">
              <w:rPr>
                <w:color w:val="4472C4" w:themeColor="accent1"/>
              </w:rPr>
              <w:t>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67EC8E" w14:textId="77777777" w:rsidR="00153B89" w:rsidRDefault="00153B8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EEADDDF" w14:textId="77777777" w:rsidR="00153B89" w:rsidRPr="00AD5CE1" w:rsidRDefault="00153B89" w:rsidP="008F2B8B"/>
        </w:tc>
      </w:tr>
      <w:tr w:rsidR="00153B89" w:rsidRPr="00AD5CE1" w14:paraId="66E2905A" w14:textId="77777777" w:rsidTr="008F2B8B">
        <w:tc>
          <w:tcPr>
            <w:tcW w:w="5395" w:type="dxa"/>
          </w:tcPr>
          <w:p w14:paraId="3CAF5BCD" w14:textId="77777777" w:rsidR="00153B89" w:rsidRPr="00F9058C" w:rsidRDefault="00153B8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E6197F2" w14:textId="65A15519" w:rsidR="00153B89" w:rsidRDefault="00153B8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403C1">
              <w:rPr>
                <w:noProof/>
                <w:color w:val="4472C4" w:themeColor="accent1"/>
              </w:rPr>
              <w:t>42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403C1">
              <w:rPr>
                <w:noProof/>
                <w:color w:val="4472C4" w:themeColor="accent1"/>
              </w:rPr>
              <w:t>24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10EFBE6" w14:textId="77777777" w:rsidR="00153B89" w:rsidRPr="00AD5CE1" w:rsidRDefault="00153B89" w:rsidP="008F2B8B"/>
        </w:tc>
      </w:tr>
    </w:tbl>
    <w:p w14:paraId="1CC8B8D2" w14:textId="77777777" w:rsidR="00153B89" w:rsidRDefault="00153B89" w:rsidP="00153B89"/>
    <w:p w14:paraId="5B6707E2" w14:textId="77777777" w:rsidR="00153B89" w:rsidRPr="002A5571" w:rsidRDefault="00153B89" w:rsidP="00153B8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AA660C4" w14:textId="77777777" w:rsidR="00153B89" w:rsidRPr="0079201A" w:rsidRDefault="00153B89" w:rsidP="00153B89"/>
    <w:p w14:paraId="1876D121" w14:textId="77777777" w:rsidR="00C84D35" w:rsidRPr="00153B89" w:rsidRDefault="00C84D35" w:rsidP="00153B89"/>
    <w:sectPr w:rsidR="00C84D35" w:rsidRPr="00153B89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FAA4D" w14:textId="77777777" w:rsidR="007B7B95" w:rsidRDefault="007B7B95" w:rsidP="00505854">
      <w:r>
        <w:separator/>
      </w:r>
    </w:p>
  </w:endnote>
  <w:endnote w:type="continuationSeparator" w:id="0">
    <w:p w14:paraId="0903D8EA" w14:textId="77777777" w:rsidR="007B7B95" w:rsidRDefault="007B7B9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CD1FB" w14:textId="77777777" w:rsidR="007B7B95" w:rsidRDefault="007B7B95" w:rsidP="00505854">
      <w:r>
        <w:separator/>
      </w:r>
    </w:p>
  </w:footnote>
  <w:footnote w:type="continuationSeparator" w:id="0">
    <w:p w14:paraId="4245B0B1" w14:textId="77777777" w:rsidR="007B7B95" w:rsidRDefault="007B7B9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88F3CB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83886">
      <w:rPr>
        <w:b/>
        <w:bCs/>
        <w:sz w:val="28"/>
        <w:szCs w:val="28"/>
      </w:rPr>
      <w:t>0386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403C1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03C1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3B89"/>
    <w:rsid w:val="00163D63"/>
    <w:rsid w:val="00174C18"/>
    <w:rsid w:val="00177BB7"/>
    <w:rsid w:val="001873C2"/>
    <w:rsid w:val="00191EDB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2460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278D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B7B9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3886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579D3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B8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10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2025-09-14T00:45:00Z</dcterms:modified>
</cp:coreProperties>
</file>