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3AC5D" w14:textId="77777777" w:rsidR="007E0B1A" w:rsidRPr="00C371F0" w:rsidRDefault="007E0B1A" w:rsidP="007E0B1A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818555B" w14:textId="77777777" w:rsidR="007E0B1A" w:rsidRPr="006C2C15" w:rsidRDefault="007E0B1A" w:rsidP="007E0B1A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88F81B8" w14:textId="77777777" w:rsidR="007E0B1A" w:rsidRPr="00C371F0" w:rsidRDefault="007E0B1A" w:rsidP="007E0B1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02D36" w14:paraId="57658203" w14:textId="77777777" w:rsidTr="008F2B8B">
        <w:tc>
          <w:tcPr>
            <w:tcW w:w="5395" w:type="dxa"/>
          </w:tcPr>
          <w:p w14:paraId="0470146A" w14:textId="77777777" w:rsidR="007E0B1A" w:rsidRDefault="007E0B1A" w:rsidP="008F2B8B">
            <w:r>
              <w:t>Top</w:t>
            </w:r>
          </w:p>
        </w:tc>
        <w:tc>
          <w:tcPr>
            <w:tcW w:w="5395" w:type="dxa"/>
          </w:tcPr>
          <w:p w14:paraId="5ACBCC32" w14:textId="77777777" w:rsidR="007E0B1A" w:rsidRDefault="007E0B1A" w:rsidP="008F2B8B">
            <w:r>
              <w:t>Back</w:t>
            </w:r>
          </w:p>
        </w:tc>
      </w:tr>
      <w:tr w:rsidR="00C02D36" w14:paraId="5F5ADD89" w14:textId="77777777" w:rsidTr="008F2B8B">
        <w:tc>
          <w:tcPr>
            <w:tcW w:w="5395" w:type="dxa"/>
          </w:tcPr>
          <w:p w14:paraId="6C39A3D9" w14:textId="22524B1F" w:rsidR="007E0B1A" w:rsidRDefault="00C02D36" w:rsidP="008F2B8B">
            <w:r>
              <w:rPr>
                <w:noProof/>
              </w:rPr>
              <w:drawing>
                <wp:inline distT="0" distB="0" distL="0" distR="0" wp14:anchorId="4A18ACDE" wp14:editId="72FDF7BC">
                  <wp:extent cx="3141029" cy="4089153"/>
                  <wp:effectExtent l="0" t="0" r="0" b="635"/>
                  <wp:docPr id="965940274" name="Picture 1" descr="A white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940274" name="Picture 1" descr="A white dress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655" cy="415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A4FB836" w14:textId="239F8FC0" w:rsidR="007E0B1A" w:rsidRDefault="00C02D36" w:rsidP="008F2B8B">
            <w:r>
              <w:rPr>
                <w:noProof/>
              </w:rPr>
              <w:drawing>
                <wp:inline distT="0" distB="0" distL="0" distR="0" wp14:anchorId="3B5A8D92" wp14:editId="691558D6">
                  <wp:extent cx="2879749" cy="4013200"/>
                  <wp:effectExtent l="0" t="0" r="3175" b="0"/>
                  <wp:docPr id="1946548286" name="Picture 2" descr="A long white gown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548286" name="Picture 2" descr="A long white gown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206" cy="402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F1BC98" w14:textId="77777777" w:rsidR="007E0B1A" w:rsidRDefault="007E0B1A" w:rsidP="007E0B1A">
      <w:pPr>
        <w:rPr>
          <w:b/>
          <w:bCs/>
          <w:color w:val="000000" w:themeColor="text1"/>
        </w:rPr>
      </w:pPr>
    </w:p>
    <w:p w14:paraId="43DCD54E" w14:textId="46D57A01" w:rsidR="007E0B1A" w:rsidRDefault="00C02D36" w:rsidP="007E0B1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29A86D2" wp14:editId="3AD06DE9">
            <wp:extent cx="6858000" cy="5116195"/>
            <wp:effectExtent l="0" t="0" r="0" b="1905"/>
            <wp:docPr id="821305095" name="Picture 3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05095" name="Picture 3" descr="A white shir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FF8322C" wp14:editId="2B857B1A">
            <wp:extent cx="6858000" cy="8928100"/>
            <wp:effectExtent l="0" t="0" r="0" b="0"/>
            <wp:docPr id="1436494474" name="Picture 4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94474" name="Picture 4" descr="A white dress on a grid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EC227DF" wp14:editId="24960D35">
            <wp:extent cx="6858000" cy="8917305"/>
            <wp:effectExtent l="0" t="0" r="0" b="0"/>
            <wp:docPr id="362220423" name="Picture 5" descr="A white shirt on a til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20423" name="Picture 5" descr="A white shirt on a tile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9E45F3A" wp14:editId="2E76F4B2">
            <wp:extent cx="6560185" cy="9144000"/>
            <wp:effectExtent l="0" t="0" r="5715" b="0"/>
            <wp:docPr id="1147281247" name="Picture 6" descr="A white sheet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81247" name="Picture 6" descr="A white sheet on a tab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986B63D" wp14:editId="0D025B58">
            <wp:extent cx="6561455" cy="9144000"/>
            <wp:effectExtent l="0" t="0" r="4445" b="0"/>
            <wp:docPr id="15412643" name="Picture 7" descr="A long white gown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643" name="Picture 7" descr="A long white gown on a grid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6B65F8B" wp14:editId="6A064141">
            <wp:extent cx="6858000" cy="7493000"/>
            <wp:effectExtent l="0" t="0" r="0" b="0"/>
            <wp:docPr id="528934389" name="Picture 8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34389" name="Picture 8" descr="A white shirt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B1A">
        <w:rPr>
          <w:b/>
          <w:bCs/>
          <w:color w:val="000000" w:themeColor="text1"/>
        </w:rPr>
        <w:br w:type="page"/>
      </w:r>
    </w:p>
    <w:p w14:paraId="09EFF31F" w14:textId="77777777" w:rsidR="007E0B1A" w:rsidRDefault="007E0B1A" w:rsidP="007E0B1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E0B1A" w:rsidRPr="00023D07" w14:paraId="144E2004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A14F" w14:textId="77777777" w:rsidR="007E0B1A" w:rsidRPr="00023D07" w:rsidRDefault="007E0B1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449E" w14:textId="77777777" w:rsidR="007E0B1A" w:rsidRPr="00023D07" w:rsidRDefault="007E0B1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30F9" w14:textId="77777777" w:rsidR="007E0B1A" w:rsidRPr="00023D07" w:rsidRDefault="007E0B1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968D" w14:textId="77777777" w:rsidR="007E0B1A" w:rsidRPr="00023D07" w:rsidRDefault="007E0B1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6DC0" w14:textId="77777777" w:rsidR="007E0B1A" w:rsidRPr="00023D07" w:rsidRDefault="007E0B1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E0B1A" w14:paraId="6DE2646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42EF4F3" w14:textId="77777777" w:rsidR="007E0B1A" w:rsidRDefault="007E0B1A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877D5CB" w14:textId="77777777" w:rsidR="007E0B1A" w:rsidRDefault="007E0B1A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851C830" w14:textId="77777777" w:rsidR="007E0B1A" w:rsidRDefault="007E0B1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479D033" w14:textId="77777777" w:rsidR="007E0B1A" w:rsidRDefault="007E0B1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0350A8B" w14:textId="77777777" w:rsidR="007E0B1A" w:rsidRDefault="007E0B1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E0B1A" w14:paraId="669CC9E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1332242" w14:textId="77777777" w:rsidR="007E0B1A" w:rsidRPr="00023D07" w:rsidRDefault="007E0B1A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1B5F918" w14:textId="77777777" w:rsidR="007E0B1A" w:rsidRDefault="007E0B1A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D21F39E" w14:textId="77777777" w:rsidR="007E0B1A" w:rsidRDefault="007E0B1A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A8BF5CD" w14:textId="77777777" w:rsidR="007E0B1A" w:rsidRPr="004E673A" w:rsidRDefault="007E0B1A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66187A0" w14:textId="77777777" w:rsidR="007E0B1A" w:rsidRDefault="007E0B1A" w:rsidP="008F2B8B">
            <w:pPr>
              <w:rPr>
                <w:color w:val="4472C4" w:themeColor="accent1"/>
              </w:rPr>
            </w:pPr>
          </w:p>
        </w:tc>
      </w:tr>
      <w:tr w:rsidR="007E0B1A" w14:paraId="203F857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7FABFBF" w14:textId="77777777" w:rsidR="007E0B1A" w:rsidRPr="00023D07" w:rsidRDefault="007E0B1A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99ABC88" w14:textId="77777777" w:rsidR="007E0B1A" w:rsidRDefault="007E0B1A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FEF50AA" w14:textId="77777777" w:rsidR="007E0B1A" w:rsidRPr="00C371F0" w:rsidRDefault="007E0B1A" w:rsidP="007E0B1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7E0B1A" w:rsidRPr="002714A1" w14:paraId="01BA2894" w14:textId="77777777" w:rsidTr="008F2B8B">
        <w:tc>
          <w:tcPr>
            <w:tcW w:w="2153" w:type="dxa"/>
          </w:tcPr>
          <w:p w14:paraId="5AF652F6" w14:textId="77777777" w:rsidR="007E0B1A" w:rsidRPr="002714A1" w:rsidRDefault="007E0B1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6D992F7" w14:textId="77777777" w:rsidR="007E0B1A" w:rsidRPr="002714A1" w:rsidRDefault="007E0B1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3E7E146" w14:textId="77777777" w:rsidR="007E0B1A" w:rsidRPr="002714A1" w:rsidRDefault="007E0B1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7E0B1A" w14:paraId="123D1354" w14:textId="77777777" w:rsidTr="008F2B8B">
        <w:tc>
          <w:tcPr>
            <w:tcW w:w="2153" w:type="dxa"/>
          </w:tcPr>
          <w:p w14:paraId="5DB369B0" w14:textId="77777777" w:rsidR="007E0B1A" w:rsidRDefault="007E0B1A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6EA806C" w14:textId="77777777" w:rsidR="007E0B1A" w:rsidRDefault="007E0B1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D4D86E7" w14:textId="77777777" w:rsidR="007E0B1A" w:rsidRDefault="007E0B1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1B34F6" w14:textId="77777777" w:rsidR="007E0B1A" w:rsidRPr="00C371F0" w:rsidRDefault="007E0B1A" w:rsidP="007E0B1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E0B1A" w:rsidRPr="00AD5CE1" w14:paraId="014A16A1" w14:textId="77777777" w:rsidTr="008F2B8B">
        <w:tc>
          <w:tcPr>
            <w:tcW w:w="5395" w:type="dxa"/>
          </w:tcPr>
          <w:p w14:paraId="4ACBAB17" w14:textId="1AC45FCF" w:rsidR="007E0B1A" w:rsidRPr="00AD5CE1" w:rsidRDefault="007E0B1A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12FEE">
              <w:rPr>
                <w:color w:val="4472C4" w:themeColor="accent1"/>
              </w:rPr>
              <w:t>Nightgown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26F7683" w14:textId="77777777" w:rsidR="007E0B1A" w:rsidRDefault="007E0B1A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9223B50" w14:textId="77777777" w:rsidR="007E0B1A" w:rsidRPr="00AD5CE1" w:rsidRDefault="007E0B1A" w:rsidP="008F2B8B"/>
        </w:tc>
      </w:tr>
      <w:tr w:rsidR="007E0B1A" w:rsidRPr="00AD5CE1" w14:paraId="37D7FBD7" w14:textId="77777777" w:rsidTr="008F2B8B">
        <w:tc>
          <w:tcPr>
            <w:tcW w:w="5395" w:type="dxa"/>
          </w:tcPr>
          <w:p w14:paraId="1252C931" w14:textId="77777777" w:rsidR="007E0B1A" w:rsidRPr="00F9058C" w:rsidRDefault="007E0B1A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CFD158E" w14:textId="397F4830" w:rsidR="007E0B1A" w:rsidRDefault="007E0B1A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12FEE">
              <w:rPr>
                <w:noProof/>
                <w:color w:val="4472C4" w:themeColor="accent1"/>
              </w:rPr>
              <w:t>54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4309BDB" w14:textId="77777777" w:rsidR="007E0B1A" w:rsidRPr="00AD5CE1" w:rsidRDefault="007E0B1A" w:rsidP="008F2B8B"/>
        </w:tc>
      </w:tr>
    </w:tbl>
    <w:p w14:paraId="73E54237" w14:textId="77777777" w:rsidR="007E0B1A" w:rsidRDefault="007E0B1A" w:rsidP="007E0B1A"/>
    <w:p w14:paraId="3D2A3363" w14:textId="77777777" w:rsidR="007E0B1A" w:rsidRPr="002A5571" w:rsidRDefault="007E0B1A" w:rsidP="007E0B1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7023D1A" w14:textId="77777777" w:rsidR="007E0B1A" w:rsidRPr="0079201A" w:rsidRDefault="007E0B1A" w:rsidP="007E0B1A"/>
    <w:p w14:paraId="1876D121" w14:textId="77777777" w:rsidR="00C84D35" w:rsidRPr="007E0B1A" w:rsidRDefault="00C84D35" w:rsidP="007E0B1A"/>
    <w:sectPr w:rsidR="00C84D35" w:rsidRPr="007E0B1A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9620F" w14:textId="77777777" w:rsidR="004D0D37" w:rsidRDefault="004D0D37" w:rsidP="00505854">
      <w:r>
        <w:separator/>
      </w:r>
    </w:p>
  </w:endnote>
  <w:endnote w:type="continuationSeparator" w:id="0">
    <w:p w14:paraId="0BCA18F1" w14:textId="77777777" w:rsidR="004D0D37" w:rsidRDefault="004D0D3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870B4" w14:textId="77777777" w:rsidR="004D0D37" w:rsidRDefault="004D0D37" w:rsidP="00505854">
      <w:r>
        <w:separator/>
      </w:r>
    </w:p>
  </w:footnote>
  <w:footnote w:type="continuationSeparator" w:id="0">
    <w:p w14:paraId="307BEA02" w14:textId="77777777" w:rsidR="004D0D37" w:rsidRDefault="004D0D3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37547C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23623">
      <w:rPr>
        <w:b/>
        <w:bCs/>
        <w:sz w:val="28"/>
        <w:szCs w:val="28"/>
      </w:rPr>
      <w:t>0385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12FEE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2FE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D37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790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6F68BB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0B1A"/>
    <w:rsid w:val="007E257B"/>
    <w:rsid w:val="007E4747"/>
    <w:rsid w:val="007F15C5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362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2D36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B1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8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2025-09-14T00:45:00Z</dcterms:modified>
</cp:coreProperties>
</file>