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A137F" w14:textId="77777777" w:rsidR="00CD675E" w:rsidRPr="00C371F0" w:rsidRDefault="00CD675E" w:rsidP="00CD675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C2ABC03" w14:textId="77777777" w:rsidR="00CD675E" w:rsidRPr="006C2C15" w:rsidRDefault="00CD675E" w:rsidP="00CD675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E7BA6DE" w14:textId="77777777" w:rsidR="00CD675E" w:rsidRPr="00C371F0" w:rsidRDefault="00CD675E" w:rsidP="00CD675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810B8" w14:paraId="35F3D7DB" w14:textId="77777777" w:rsidTr="008F2B8B">
        <w:tc>
          <w:tcPr>
            <w:tcW w:w="5395" w:type="dxa"/>
          </w:tcPr>
          <w:p w14:paraId="38BD5C27" w14:textId="77777777" w:rsidR="00CD675E" w:rsidRDefault="00CD675E" w:rsidP="008F2B8B">
            <w:r>
              <w:t>Top</w:t>
            </w:r>
          </w:p>
        </w:tc>
        <w:tc>
          <w:tcPr>
            <w:tcW w:w="5395" w:type="dxa"/>
          </w:tcPr>
          <w:p w14:paraId="53852546" w14:textId="77777777" w:rsidR="00CD675E" w:rsidRDefault="00CD675E" w:rsidP="008F2B8B">
            <w:r>
              <w:t>Back</w:t>
            </w:r>
          </w:p>
        </w:tc>
      </w:tr>
      <w:tr w:rsidR="00C810B8" w14:paraId="5346371F" w14:textId="77777777" w:rsidTr="008F2B8B">
        <w:tc>
          <w:tcPr>
            <w:tcW w:w="5395" w:type="dxa"/>
          </w:tcPr>
          <w:p w14:paraId="66ACB5D6" w14:textId="1A76A965" w:rsidR="00CD675E" w:rsidRDefault="00C810B8" w:rsidP="008F2B8B">
            <w:r>
              <w:rPr>
                <w:noProof/>
              </w:rPr>
              <w:drawing>
                <wp:inline distT="0" distB="0" distL="0" distR="0" wp14:anchorId="554D4C1A" wp14:editId="2E966CDD">
                  <wp:extent cx="3124200" cy="2266781"/>
                  <wp:effectExtent l="0" t="0" r="0" b="0"/>
                  <wp:docPr id="241897755" name="Picture 1" descr="A white shirt on a graph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97755" name="Picture 1" descr="A white shirt on a graph pap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817" cy="230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AC8C550" w14:textId="4BE85F19" w:rsidR="00CD675E" w:rsidRDefault="00C810B8" w:rsidP="008F2B8B">
            <w:r>
              <w:rPr>
                <w:noProof/>
              </w:rPr>
              <w:drawing>
                <wp:inline distT="0" distB="0" distL="0" distR="0" wp14:anchorId="2C951BFF" wp14:editId="3B9DC4DF">
                  <wp:extent cx="3276600" cy="1365250"/>
                  <wp:effectExtent l="0" t="0" r="0" b="6350"/>
                  <wp:docPr id="1917295429" name="Picture 2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95429" name="Picture 2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43" cy="137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D8EC8" w14:textId="77777777" w:rsidR="00CD675E" w:rsidRDefault="00CD675E" w:rsidP="00CD675E">
      <w:pPr>
        <w:rPr>
          <w:b/>
          <w:bCs/>
          <w:color w:val="000000" w:themeColor="text1"/>
        </w:rPr>
      </w:pPr>
    </w:p>
    <w:p w14:paraId="4E1B656C" w14:textId="0D401905" w:rsidR="00CD675E" w:rsidRDefault="00C810B8" w:rsidP="00CD675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5C6004" wp14:editId="6E43D70B">
            <wp:extent cx="6858000" cy="4975860"/>
            <wp:effectExtent l="0" t="0" r="0" b="2540"/>
            <wp:docPr id="1697209508" name="Picture 3" descr="A white shirt on a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09508" name="Picture 3" descr="A white shirt on a graph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82AEA2B" wp14:editId="0AAEC839">
            <wp:extent cx="6858000" cy="8835390"/>
            <wp:effectExtent l="0" t="0" r="0" b="3810"/>
            <wp:docPr id="1180187040" name="Picture 4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87040" name="Picture 4" descr="A white shirt with lace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26A3CE8" wp14:editId="50C75904">
            <wp:extent cx="6858000" cy="7640955"/>
            <wp:effectExtent l="0" t="0" r="0" b="4445"/>
            <wp:docPr id="2115245555" name="Picture 5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5555" name="Picture 5" descr="A white shir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CDE6A0" wp14:editId="1E8433E3">
            <wp:extent cx="6858000" cy="2857500"/>
            <wp:effectExtent l="0" t="0" r="0" b="0"/>
            <wp:docPr id="1280497719" name="Picture 6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97719" name="Picture 6" descr="A whit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0C8CEF" wp14:editId="547EC624">
            <wp:extent cx="6858000" cy="6925945"/>
            <wp:effectExtent l="0" t="0" r="0" b="0"/>
            <wp:docPr id="1018354842" name="Picture 7" descr="A white fabric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54842" name="Picture 7" descr="A white fabric with a pin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75E">
        <w:rPr>
          <w:b/>
          <w:bCs/>
          <w:color w:val="000000" w:themeColor="text1"/>
        </w:rPr>
        <w:br w:type="page"/>
      </w:r>
    </w:p>
    <w:p w14:paraId="0C0EC71D" w14:textId="77777777" w:rsidR="00CD675E" w:rsidRDefault="00CD675E" w:rsidP="00CD675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D675E" w:rsidRPr="00023D07" w14:paraId="486C3EF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6613" w14:textId="77777777" w:rsidR="00CD675E" w:rsidRPr="00023D07" w:rsidRDefault="00CD675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A5C4" w14:textId="77777777" w:rsidR="00CD675E" w:rsidRPr="00023D07" w:rsidRDefault="00CD675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3941" w14:textId="77777777" w:rsidR="00CD675E" w:rsidRPr="00023D07" w:rsidRDefault="00CD675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3F69" w14:textId="77777777" w:rsidR="00CD675E" w:rsidRPr="00023D07" w:rsidRDefault="00CD675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A650" w14:textId="77777777" w:rsidR="00CD675E" w:rsidRPr="00023D07" w:rsidRDefault="00CD675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D675E" w14:paraId="1E2C229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BB8D695" w14:textId="77777777" w:rsidR="00CD675E" w:rsidRDefault="00CD675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D0D0331" w14:textId="77777777" w:rsidR="00CD675E" w:rsidRDefault="00CD675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74072BF" w14:textId="77777777" w:rsidR="00CD675E" w:rsidRDefault="00CD675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E7F04A4" w14:textId="77777777" w:rsidR="00CD675E" w:rsidRDefault="00CD675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9E20023" w14:textId="77777777" w:rsidR="00CD675E" w:rsidRDefault="00CD675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D675E" w14:paraId="48BA42A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E37FFEE" w14:textId="77777777" w:rsidR="00CD675E" w:rsidRPr="00023D07" w:rsidRDefault="00CD675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56217B7" w14:textId="77777777" w:rsidR="00CD675E" w:rsidRDefault="00CD675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F34A18A" w14:textId="77777777" w:rsidR="00CD675E" w:rsidRDefault="00CD675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1263813" w14:textId="77777777" w:rsidR="00CD675E" w:rsidRPr="004E673A" w:rsidRDefault="00CD675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41FE01" w14:textId="77777777" w:rsidR="00CD675E" w:rsidRDefault="00CD675E" w:rsidP="008F2B8B">
            <w:pPr>
              <w:rPr>
                <w:color w:val="4472C4" w:themeColor="accent1"/>
              </w:rPr>
            </w:pPr>
          </w:p>
        </w:tc>
      </w:tr>
      <w:tr w:rsidR="00CD675E" w14:paraId="7A82811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9CF0A4" w14:textId="77777777" w:rsidR="00CD675E" w:rsidRPr="00023D07" w:rsidRDefault="00CD675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C89ED8" w14:textId="77777777" w:rsidR="00CD675E" w:rsidRDefault="00CD675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B9F00CE" w14:textId="77777777" w:rsidR="00CD675E" w:rsidRPr="00C371F0" w:rsidRDefault="00CD675E" w:rsidP="00CD675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D675E" w:rsidRPr="002714A1" w14:paraId="7FB90484" w14:textId="77777777" w:rsidTr="008F2B8B">
        <w:tc>
          <w:tcPr>
            <w:tcW w:w="2153" w:type="dxa"/>
          </w:tcPr>
          <w:p w14:paraId="1DEEDA8C" w14:textId="77777777" w:rsidR="00CD675E" w:rsidRPr="002714A1" w:rsidRDefault="00CD675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F42DC23" w14:textId="77777777" w:rsidR="00CD675E" w:rsidRPr="002714A1" w:rsidRDefault="00CD675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3041C27" w14:textId="77777777" w:rsidR="00CD675E" w:rsidRPr="002714A1" w:rsidRDefault="00CD675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D675E" w14:paraId="795A61F5" w14:textId="77777777" w:rsidTr="008F2B8B">
        <w:tc>
          <w:tcPr>
            <w:tcW w:w="2153" w:type="dxa"/>
          </w:tcPr>
          <w:p w14:paraId="77EF41FF" w14:textId="77777777" w:rsidR="00CD675E" w:rsidRDefault="00CD675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0C3D231" w14:textId="77777777" w:rsidR="00CD675E" w:rsidRDefault="00CD675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36373B2" w14:textId="77777777" w:rsidR="00CD675E" w:rsidRDefault="00CD675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B6CDC3B" w14:textId="77777777" w:rsidR="00CD675E" w:rsidRPr="00C371F0" w:rsidRDefault="00CD675E" w:rsidP="00CD675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675E" w:rsidRPr="00AD5CE1" w14:paraId="2DE81B18" w14:textId="77777777" w:rsidTr="008F2B8B">
        <w:tc>
          <w:tcPr>
            <w:tcW w:w="5395" w:type="dxa"/>
          </w:tcPr>
          <w:p w14:paraId="3A499063" w14:textId="6F504651" w:rsidR="00CD675E" w:rsidRPr="00AD5CE1" w:rsidRDefault="00CD675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60A58">
              <w:rPr>
                <w:color w:val="4472C4" w:themeColor="accent1"/>
              </w:rPr>
              <w:t>Nightgown Top / Corsette Cover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334EE59" w14:textId="77777777" w:rsidR="00CD675E" w:rsidRDefault="00CD675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0A891A5" w14:textId="77777777" w:rsidR="00CD675E" w:rsidRPr="00AD5CE1" w:rsidRDefault="00CD675E" w:rsidP="008F2B8B"/>
        </w:tc>
      </w:tr>
      <w:tr w:rsidR="00CD675E" w:rsidRPr="00AD5CE1" w14:paraId="43FA7F60" w14:textId="77777777" w:rsidTr="008F2B8B">
        <w:tc>
          <w:tcPr>
            <w:tcW w:w="5395" w:type="dxa"/>
          </w:tcPr>
          <w:p w14:paraId="3C642B61" w14:textId="77777777" w:rsidR="00CD675E" w:rsidRPr="00F9058C" w:rsidRDefault="00CD675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9E102E6" w14:textId="020A8892" w:rsidR="00CD675E" w:rsidRDefault="00CD675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60A58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60A58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8392983" w14:textId="77777777" w:rsidR="00CD675E" w:rsidRPr="00AD5CE1" w:rsidRDefault="00CD675E" w:rsidP="008F2B8B"/>
        </w:tc>
      </w:tr>
    </w:tbl>
    <w:p w14:paraId="7BF55838" w14:textId="77777777" w:rsidR="00CD675E" w:rsidRDefault="00CD675E" w:rsidP="00CD675E"/>
    <w:p w14:paraId="0E464E17" w14:textId="77777777" w:rsidR="00CD675E" w:rsidRPr="002A5571" w:rsidRDefault="00CD675E" w:rsidP="00CD675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A2E717E" w14:textId="77777777" w:rsidR="00CD675E" w:rsidRPr="0079201A" w:rsidRDefault="00CD675E" w:rsidP="00CD675E"/>
    <w:p w14:paraId="1876D121" w14:textId="77777777" w:rsidR="00C84D35" w:rsidRPr="00CD675E" w:rsidRDefault="00C84D35" w:rsidP="00CD675E"/>
    <w:sectPr w:rsidR="00C84D35" w:rsidRPr="00CD675E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3E2D4" w14:textId="77777777" w:rsidR="00030FF0" w:rsidRDefault="00030FF0" w:rsidP="00505854">
      <w:r>
        <w:separator/>
      </w:r>
    </w:p>
  </w:endnote>
  <w:endnote w:type="continuationSeparator" w:id="0">
    <w:p w14:paraId="5649D883" w14:textId="77777777" w:rsidR="00030FF0" w:rsidRDefault="00030FF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520FC" w14:textId="77777777" w:rsidR="00030FF0" w:rsidRDefault="00030FF0" w:rsidP="00505854">
      <w:r>
        <w:separator/>
      </w:r>
    </w:p>
  </w:footnote>
  <w:footnote w:type="continuationSeparator" w:id="0">
    <w:p w14:paraId="4B25D19D" w14:textId="77777777" w:rsidR="00030FF0" w:rsidRDefault="00030FF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B430E7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F5C0C">
      <w:rPr>
        <w:b/>
        <w:bCs/>
        <w:sz w:val="28"/>
        <w:szCs w:val="28"/>
      </w:rPr>
      <w:t>0383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60A5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0FF0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2045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0A58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175E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43D5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10B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675E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  <w:rsid w:val="00FF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75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2025-09-14T00:48:00Z</dcterms:modified>
</cp:coreProperties>
</file>