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66A1B" w14:textId="77777777" w:rsidR="009253CF" w:rsidRPr="00C371F0" w:rsidRDefault="009253CF" w:rsidP="009253CF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3514DA6" w14:textId="77777777" w:rsidR="009253CF" w:rsidRPr="006C2C15" w:rsidRDefault="009253CF" w:rsidP="009253CF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11CA9DA" w14:textId="77777777" w:rsidR="009253CF" w:rsidRPr="00C371F0" w:rsidRDefault="009253CF" w:rsidP="009253C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B4BE5" w14:paraId="2239CA2F" w14:textId="77777777" w:rsidTr="008F2B8B">
        <w:tc>
          <w:tcPr>
            <w:tcW w:w="5395" w:type="dxa"/>
          </w:tcPr>
          <w:p w14:paraId="53ACF426" w14:textId="77777777" w:rsidR="009253CF" w:rsidRDefault="009253CF" w:rsidP="008F2B8B">
            <w:r>
              <w:t>Top</w:t>
            </w:r>
          </w:p>
        </w:tc>
        <w:tc>
          <w:tcPr>
            <w:tcW w:w="5395" w:type="dxa"/>
          </w:tcPr>
          <w:p w14:paraId="2D1F3B7C" w14:textId="77777777" w:rsidR="009253CF" w:rsidRDefault="009253CF" w:rsidP="008F2B8B">
            <w:r>
              <w:t>Back</w:t>
            </w:r>
          </w:p>
        </w:tc>
      </w:tr>
      <w:tr w:rsidR="00CB4BE5" w14:paraId="595A83B4" w14:textId="77777777" w:rsidTr="008F2B8B">
        <w:tc>
          <w:tcPr>
            <w:tcW w:w="5395" w:type="dxa"/>
          </w:tcPr>
          <w:p w14:paraId="1E0E2127" w14:textId="443079E2" w:rsidR="009253CF" w:rsidRDefault="00CB4BE5" w:rsidP="008F2B8B">
            <w:r>
              <w:rPr>
                <w:noProof/>
              </w:rPr>
              <w:drawing>
                <wp:inline distT="0" distB="0" distL="0" distR="0" wp14:anchorId="12C0B8A2" wp14:editId="287074A2">
                  <wp:extent cx="2940950" cy="5676900"/>
                  <wp:effectExtent l="0" t="0" r="5715" b="0"/>
                  <wp:docPr id="1808337162" name="Picture 1" descr="A white skirt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337162" name="Picture 1" descr="A white skirt on a rack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62" cy="569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F1A91DD" w14:textId="6731F87A" w:rsidR="009253CF" w:rsidRDefault="00CB4BE5" w:rsidP="008F2B8B">
            <w:r>
              <w:rPr>
                <w:noProof/>
              </w:rPr>
              <w:drawing>
                <wp:inline distT="0" distB="0" distL="0" distR="0" wp14:anchorId="0316542A" wp14:editId="181CEB02">
                  <wp:extent cx="3140689" cy="5867400"/>
                  <wp:effectExtent l="0" t="0" r="0" b="0"/>
                  <wp:docPr id="1707858213" name="Picture 2" descr="A white skirt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858213" name="Picture 2" descr="A white skirt on a rac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394" cy="589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B87FB" w14:textId="77777777" w:rsidR="009253CF" w:rsidRDefault="009253CF" w:rsidP="009253CF">
      <w:pPr>
        <w:rPr>
          <w:b/>
          <w:bCs/>
          <w:color w:val="000000" w:themeColor="text1"/>
        </w:rPr>
      </w:pPr>
    </w:p>
    <w:p w14:paraId="1E1C57C4" w14:textId="5CD1A83C" w:rsidR="009253CF" w:rsidRDefault="00CB4BE5" w:rsidP="009253C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F36D56A" wp14:editId="04D26FF0">
            <wp:extent cx="6858000" cy="5211445"/>
            <wp:effectExtent l="0" t="0" r="0" b="0"/>
            <wp:docPr id="339928848" name="Picture 3" descr="A white shirt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28848" name="Picture 3" descr="A white shirt on a tab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38AF65A" wp14:editId="44D39A47">
            <wp:extent cx="4737100" cy="9144000"/>
            <wp:effectExtent l="0" t="0" r="0" b="0"/>
            <wp:docPr id="512718678" name="Picture 4" descr="A white skirt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18678" name="Picture 4" descr="A white skirt on a rac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325ED80" wp14:editId="074A34AE">
            <wp:extent cx="6858000" cy="7950835"/>
            <wp:effectExtent l="0" t="0" r="0" b="0"/>
            <wp:docPr id="761198471" name="Picture 5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98471" name="Picture 5" descr="A white dress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034C86A" wp14:editId="2A33261F">
            <wp:extent cx="6858000" cy="7103110"/>
            <wp:effectExtent l="0" t="0" r="0" b="0"/>
            <wp:docPr id="2087051142" name="Picture 6" descr="A white dress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51142" name="Picture 6" descr="A white dress with l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571E41B" wp14:editId="243BEE56">
            <wp:extent cx="4894580" cy="9144000"/>
            <wp:effectExtent l="0" t="0" r="0" b="0"/>
            <wp:docPr id="1636303132" name="Picture 7" descr="A white skirt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03132" name="Picture 7" descr="A white skirt on a rack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22FDF42" wp14:editId="54E304CC">
            <wp:extent cx="6858000" cy="6449695"/>
            <wp:effectExtent l="0" t="0" r="0" b="1905"/>
            <wp:docPr id="450725027" name="Picture 8" descr="A white dress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25027" name="Picture 8" descr="A white dress with lac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3CF">
        <w:rPr>
          <w:b/>
          <w:bCs/>
          <w:color w:val="000000" w:themeColor="text1"/>
        </w:rPr>
        <w:br w:type="page"/>
      </w:r>
    </w:p>
    <w:p w14:paraId="405FBACB" w14:textId="77777777" w:rsidR="009253CF" w:rsidRDefault="009253CF" w:rsidP="009253C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253CF" w:rsidRPr="00023D07" w14:paraId="257F4318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D2C1" w14:textId="77777777" w:rsidR="009253CF" w:rsidRPr="00023D07" w:rsidRDefault="009253C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FF8B" w14:textId="77777777" w:rsidR="009253CF" w:rsidRPr="00023D07" w:rsidRDefault="009253C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51A3" w14:textId="77777777" w:rsidR="009253CF" w:rsidRPr="00023D07" w:rsidRDefault="009253C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A167" w14:textId="77777777" w:rsidR="009253CF" w:rsidRPr="00023D07" w:rsidRDefault="009253C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8EF6" w14:textId="77777777" w:rsidR="009253CF" w:rsidRPr="00023D07" w:rsidRDefault="009253C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253CF" w14:paraId="34944D9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E3DAD63" w14:textId="77777777" w:rsidR="009253CF" w:rsidRDefault="009253CF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F31753F" w14:textId="77777777" w:rsidR="009253CF" w:rsidRDefault="009253CF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76BDA42" w14:textId="77777777" w:rsidR="009253CF" w:rsidRDefault="009253C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FA11727" w14:textId="77777777" w:rsidR="009253CF" w:rsidRDefault="009253C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20212B3" w14:textId="77777777" w:rsidR="009253CF" w:rsidRDefault="009253C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253CF" w14:paraId="51C632B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870AD23" w14:textId="77777777" w:rsidR="009253CF" w:rsidRPr="00023D07" w:rsidRDefault="009253CF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5AEDC0C" w14:textId="77777777" w:rsidR="009253CF" w:rsidRDefault="009253CF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03CAB60" w14:textId="77777777" w:rsidR="009253CF" w:rsidRDefault="009253CF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28754BF" w14:textId="77777777" w:rsidR="009253CF" w:rsidRPr="004E673A" w:rsidRDefault="009253CF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CCAF92E" w14:textId="77777777" w:rsidR="009253CF" w:rsidRDefault="009253CF" w:rsidP="008F2B8B">
            <w:pPr>
              <w:rPr>
                <w:color w:val="4472C4" w:themeColor="accent1"/>
              </w:rPr>
            </w:pPr>
          </w:p>
        </w:tc>
      </w:tr>
      <w:tr w:rsidR="009253CF" w14:paraId="3C41F32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B94DB51" w14:textId="77777777" w:rsidR="009253CF" w:rsidRPr="00023D07" w:rsidRDefault="009253CF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8AE92C8" w14:textId="77777777" w:rsidR="009253CF" w:rsidRDefault="009253CF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918DEC0" w14:textId="77777777" w:rsidR="009253CF" w:rsidRPr="00C371F0" w:rsidRDefault="009253CF" w:rsidP="009253C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9253CF" w:rsidRPr="002714A1" w14:paraId="0A374854" w14:textId="77777777" w:rsidTr="008F2B8B">
        <w:tc>
          <w:tcPr>
            <w:tcW w:w="2153" w:type="dxa"/>
          </w:tcPr>
          <w:p w14:paraId="5A265A91" w14:textId="77777777" w:rsidR="009253CF" w:rsidRPr="002714A1" w:rsidRDefault="009253C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C6D5F52" w14:textId="77777777" w:rsidR="009253CF" w:rsidRPr="002714A1" w:rsidRDefault="009253C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AEE7CD1" w14:textId="77777777" w:rsidR="009253CF" w:rsidRPr="002714A1" w:rsidRDefault="009253C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9253CF" w14:paraId="22329E43" w14:textId="77777777" w:rsidTr="008F2B8B">
        <w:tc>
          <w:tcPr>
            <w:tcW w:w="2153" w:type="dxa"/>
          </w:tcPr>
          <w:p w14:paraId="05DE6F4C" w14:textId="77777777" w:rsidR="009253CF" w:rsidRDefault="009253CF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160739A" w14:textId="77777777" w:rsidR="009253CF" w:rsidRDefault="009253C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C3FAF3E" w14:textId="77777777" w:rsidR="009253CF" w:rsidRDefault="009253C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AEE47C9" w14:textId="77777777" w:rsidR="009253CF" w:rsidRPr="00C371F0" w:rsidRDefault="009253CF" w:rsidP="009253C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253CF" w:rsidRPr="00AD5CE1" w14:paraId="455F5451" w14:textId="77777777" w:rsidTr="008F2B8B">
        <w:tc>
          <w:tcPr>
            <w:tcW w:w="5395" w:type="dxa"/>
          </w:tcPr>
          <w:p w14:paraId="72449C85" w14:textId="6B429AE6" w:rsidR="009253CF" w:rsidRPr="00AD5CE1" w:rsidRDefault="009253CF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52073">
              <w:rPr>
                <w:color w:val="4472C4" w:themeColor="accent1"/>
              </w:rPr>
              <w:t>Child's 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D35847D" w14:textId="77777777" w:rsidR="009253CF" w:rsidRDefault="009253CF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19289816" w14:textId="77777777" w:rsidR="009253CF" w:rsidRPr="00AD5CE1" w:rsidRDefault="009253CF" w:rsidP="008F2B8B"/>
        </w:tc>
      </w:tr>
      <w:tr w:rsidR="009253CF" w:rsidRPr="00AD5CE1" w14:paraId="7545C4BA" w14:textId="77777777" w:rsidTr="008F2B8B">
        <w:tc>
          <w:tcPr>
            <w:tcW w:w="5395" w:type="dxa"/>
          </w:tcPr>
          <w:p w14:paraId="75327679" w14:textId="77777777" w:rsidR="009253CF" w:rsidRPr="00F9058C" w:rsidRDefault="009253CF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BF7F200" w14:textId="5EEBEB24" w:rsidR="009253CF" w:rsidRDefault="009253CF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52073">
              <w:rPr>
                <w:noProof/>
                <w:color w:val="4472C4" w:themeColor="accent1"/>
              </w:rPr>
              <w:t>30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20BAF02" w14:textId="77777777" w:rsidR="009253CF" w:rsidRPr="00AD5CE1" w:rsidRDefault="009253CF" w:rsidP="008F2B8B"/>
        </w:tc>
      </w:tr>
    </w:tbl>
    <w:p w14:paraId="10990E15" w14:textId="77777777" w:rsidR="009253CF" w:rsidRDefault="009253CF" w:rsidP="009253CF"/>
    <w:p w14:paraId="5ABDEE81" w14:textId="77777777" w:rsidR="009253CF" w:rsidRPr="002A5571" w:rsidRDefault="009253CF" w:rsidP="009253C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373B184" w14:textId="77777777" w:rsidR="009253CF" w:rsidRPr="0079201A" w:rsidRDefault="009253CF" w:rsidP="009253CF"/>
    <w:p w14:paraId="1876D121" w14:textId="77777777" w:rsidR="00C84D35" w:rsidRPr="009253CF" w:rsidRDefault="00C84D35" w:rsidP="009253CF"/>
    <w:sectPr w:rsidR="00C84D35" w:rsidRPr="009253CF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F4E74" w14:textId="77777777" w:rsidR="00416904" w:rsidRDefault="00416904" w:rsidP="00505854">
      <w:r>
        <w:separator/>
      </w:r>
    </w:p>
  </w:endnote>
  <w:endnote w:type="continuationSeparator" w:id="0">
    <w:p w14:paraId="6994982D" w14:textId="77777777" w:rsidR="00416904" w:rsidRDefault="0041690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42074" w14:textId="77777777" w:rsidR="00416904" w:rsidRDefault="00416904" w:rsidP="00505854">
      <w:r>
        <w:separator/>
      </w:r>
    </w:p>
  </w:footnote>
  <w:footnote w:type="continuationSeparator" w:id="0">
    <w:p w14:paraId="70B4A075" w14:textId="77777777" w:rsidR="00416904" w:rsidRDefault="0041690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C4F3CB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467E2">
      <w:rPr>
        <w:b/>
        <w:bCs/>
        <w:sz w:val="28"/>
        <w:szCs w:val="28"/>
      </w:rPr>
      <w:t>0382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52073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36A65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467E2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6904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52073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53CF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B4BE5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5F98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D0A77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3C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8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2025-09-14T00:48:00Z</dcterms:modified>
</cp:coreProperties>
</file>