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86D9E" w14:textId="77777777" w:rsidR="00511D85" w:rsidRPr="00C371F0" w:rsidRDefault="00511D85" w:rsidP="00511D8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8F22960" w14:textId="77777777" w:rsidR="00511D85" w:rsidRPr="006C2C15" w:rsidRDefault="00511D85" w:rsidP="00511D8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D2A460D" w14:textId="77777777" w:rsidR="00511D85" w:rsidRPr="00C371F0" w:rsidRDefault="00511D85" w:rsidP="00511D8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42F06" w14:paraId="4FC2AE63" w14:textId="77777777" w:rsidTr="008F2B8B">
        <w:tc>
          <w:tcPr>
            <w:tcW w:w="5395" w:type="dxa"/>
          </w:tcPr>
          <w:p w14:paraId="59CE5C6E" w14:textId="77777777" w:rsidR="00511D85" w:rsidRDefault="00511D85" w:rsidP="008F2B8B">
            <w:r>
              <w:t>Top</w:t>
            </w:r>
          </w:p>
        </w:tc>
        <w:tc>
          <w:tcPr>
            <w:tcW w:w="5395" w:type="dxa"/>
          </w:tcPr>
          <w:p w14:paraId="5CBCBD9A" w14:textId="77777777" w:rsidR="00511D85" w:rsidRDefault="00511D85" w:rsidP="008F2B8B">
            <w:r>
              <w:t>Back</w:t>
            </w:r>
          </w:p>
        </w:tc>
      </w:tr>
      <w:tr w:rsidR="00742F06" w14:paraId="2D58E566" w14:textId="77777777" w:rsidTr="008F2B8B">
        <w:tc>
          <w:tcPr>
            <w:tcW w:w="5395" w:type="dxa"/>
          </w:tcPr>
          <w:p w14:paraId="7AA8E5F3" w14:textId="0BA0A2B4" w:rsidR="00511D85" w:rsidRDefault="00742F06" w:rsidP="008F2B8B">
            <w:r>
              <w:rPr>
                <w:noProof/>
              </w:rPr>
              <w:drawing>
                <wp:inline distT="0" distB="0" distL="0" distR="0" wp14:anchorId="2C8E8D9D" wp14:editId="42509CA8">
                  <wp:extent cx="3091688" cy="4876800"/>
                  <wp:effectExtent l="0" t="0" r="0" b="0"/>
                  <wp:docPr id="1268352529" name="Picture 1" descr="A white cloth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52529" name="Picture 1" descr="A white cloth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90" cy="49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8AA140" w14:textId="165F74EB" w:rsidR="00511D85" w:rsidRDefault="00742F06" w:rsidP="008F2B8B">
            <w:r>
              <w:rPr>
                <w:noProof/>
              </w:rPr>
              <w:drawing>
                <wp:inline distT="0" distB="0" distL="0" distR="0" wp14:anchorId="67151FEE" wp14:editId="5FE72A5A">
                  <wp:extent cx="2894815" cy="4864100"/>
                  <wp:effectExtent l="0" t="0" r="1270" b="0"/>
                  <wp:docPr id="1674458109" name="Picture 2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58109" name="Picture 2" descr="A white dres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11" cy="489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54907" w14:textId="77777777" w:rsidR="00511D85" w:rsidRDefault="00511D85" w:rsidP="00511D85">
      <w:pPr>
        <w:rPr>
          <w:b/>
          <w:bCs/>
          <w:color w:val="000000" w:themeColor="text1"/>
        </w:rPr>
      </w:pPr>
    </w:p>
    <w:p w14:paraId="36AF7C9E" w14:textId="5A6E066A" w:rsidR="00511D85" w:rsidRDefault="00742F06" w:rsidP="00511D8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64A124" wp14:editId="1F717D78">
            <wp:extent cx="6858000" cy="4059555"/>
            <wp:effectExtent l="0" t="0" r="0" b="4445"/>
            <wp:docPr id="1542503780" name="Picture 3" descr="A white fabric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03780" name="Picture 3" descr="A white fabric with lace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92E9BF" wp14:editId="4206F1A7">
            <wp:extent cx="6858000" cy="5973445"/>
            <wp:effectExtent l="0" t="0" r="0" b="0"/>
            <wp:docPr id="730750654" name="Picture 4" descr="A white shirt with lace on a grid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50654" name="Picture 4" descr="A white shirt with lace on a grid pap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6E7827" wp14:editId="4C7866A7">
            <wp:extent cx="5796915" cy="9144000"/>
            <wp:effectExtent l="0" t="0" r="0" b="0"/>
            <wp:docPr id="2062643189" name="Picture 5" descr="A white cloth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43189" name="Picture 5" descr="A white cloth on a grid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F20B28B" wp14:editId="71E07F16">
            <wp:extent cx="9144000" cy="6858000"/>
            <wp:effectExtent l="0" t="0" r="0" b="0"/>
            <wp:docPr id="1634743843" name="Picture 6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43843" name="Picture 6" descr="A white fabric with lace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E02BEAA" wp14:editId="7879C0A5">
            <wp:extent cx="6858000" cy="5719445"/>
            <wp:effectExtent l="0" t="0" r="0" b="0"/>
            <wp:docPr id="2064335818" name="Picture 7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35818" name="Picture 7" descr="A white fabric with lace tri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87F295" wp14:editId="6F144A78">
            <wp:extent cx="5441950" cy="9144000"/>
            <wp:effectExtent l="0" t="0" r="6350" b="0"/>
            <wp:docPr id="745190335" name="Picture 8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90335" name="Picture 8" descr="A white dress on a grid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61B8BF" wp14:editId="65DD1FA8">
            <wp:extent cx="6858000" cy="8699500"/>
            <wp:effectExtent l="0" t="0" r="0" b="0"/>
            <wp:docPr id="1043619333" name="Picture 9" descr="A white dres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19333" name="Picture 9" descr="A white dress on a gri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F8E70D" wp14:editId="17745B3E">
            <wp:extent cx="6858000" cy="7747000"/>
            <wp:effectExtent l="0" t="0" r="0" b="0"/>
            <wp:docPr id="1557859289" name="Picture 10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59289" name="Picture 10" descr="A white fabric with lace tri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D85">
        <w:rPr>
          <w:b/>
          <w:bCs/>
          <w:color w:val="000000" w:themeColor="text1"/>
        </w:rPr>
        <w:br w:type="page"/>
      </w:r>
    </w:p>
    <w:p w14:paraId="054C8288" w14:textId="77777777" w:rsidR="00511D85" w:rsidRDefault="00511D85" w:rsidP="00511D8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11D85" w:rsidRPr="00023D07" w14:paraId="4B8C96C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59AB" w14:textId="77777777" w:rsidR="00511D85" w:rsidRPr="00023D07" w:rsidRDefault="00511D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F328" w14:textId="77777777" w:rsidR="00511D85" w:rsidRPr="00023D07" w:rsidRDefault="00511D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E694" w14:textId="77777777" w:rsidR="00511D85" w:rsidRPr="00023D07" w:rsidRDefault="00511D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7337" w14:textId="77777777" w:rsidR="00511D85" w:rsidRPr="00023D07" w:rsidRDefault="00511D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C858" w14:textId="77777777" w:rsidR="00511D85" w:rsidRPr="00023D07" w:rsidRDefault="00511D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11D85" w14:paraId="1ABDA55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80728E" w14:textId="77777777" w:rsidR="00511D85" w:rsidRDefault="00511D8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9B7B456" w14:textId="77777777" w:rsidR="00511D85" w:rsidRDefault="00511D8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78E1FBB" w14:textId="77777777" w:rsidR="00511D85" w:rsidRDefault="00511D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26436A2" w14:textId="77777777" w:rsidR="00511D85" w:rsidRDefault="00511D8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9909554" w14:textId="77777777" w:rsidR="00511D85" w:rsidRDefault="00511D8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11D85" w14:paraId="0B4A1FE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7DB633" w14:textId="77777777" w:rsidR="00511D85" w:rsidRPr="00023D07" w:rsidRDefault="00511D8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9C3C56E" w14:textId="77777777" w:rsidR="00511D85" w:rsidRDefault="00511D8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79CD07" w14:textId="77777777" w:rsidR="00511D85" w:rsidRDefault="00511D8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9BB44A1" w14:textId="77777777" w:rsidR="00511D85" w:rsidRPr="004E673A" w:rsidRDefault="00511D8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044D272" w14:textId="77777777" w:rsidR="00511D85" w:rsidRDefault="00511D85" w:rsidP="008F2B8B">
            <w:pPr>
              <w:rPr>
                <w:color w:val="4472C4" w:themeColor="accent1"/>
              </w:rPr>
            </w:pPr>
          </w:p>
        </w:tc>
      </w:tr>
      <w:tr w:rsidR="00511D85" w14:paraId="6D2C3D5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5B7B000" w14:textId="77777777" w:rsidR="00511D85" w:rsidRPr="00023D07" w:rsidRDefault="00511D8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2E7AEDD" w14:textId="77777777" w:rsidR="00511D85" w:rsidRDefault="00511D8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539D90B" w14:textId="77777777" w:rsidR="00511D85" w:rsidRPr="00C371F0" w:rsidRDefault="00511D85" w:rsidP="00511D8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11D85" w:rsidRPr="002714A1" w14:paraId="474586D7" w14:textId="77777777" w:rsidTr="008F2B8B">
        <w:tc>
          <w:tcPr>
            <w:tcW w:w="2153" w:type="dxa"/>
          </w:tcPr>
          <w:p w14:paraId="27485BE1" w14:textId="77777777" w:rsidR="00511D85" w:rsidRPr="002714A1" w:rsidRDefault="00511D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DF99B43" w14:textId="77777777" w:rsidR="00511D85" w:rsidRPr="002714A1" w:rsidRDefault="00511D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BC608A0" w14:textId="77777777" w:rsidR="00511D85" w:rsidRPr="002714A1" w:rsidRDefault="00511D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11D85" w14:paraId="25CEABCF" w14:textId="77777777" w:rsidTr="008F2B8B">
        <w:tc>
          <w:tcPr>
            <w:tcW w:w="2153" w:type="dxa"/>
          </w:tcPr>
          <w:p w14:paraId="5152C018" w14:textId="77777777" w:rsidR="00511D85" w:rsidRDefault="00511D8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EA03853" w14:textId="77777777" w:rsidR="00511D85" w:rsidRDefault="00511D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39DBFAA" w14:textId="77777777" w:rsidR="00511D85" w:rsidRDefault="00511D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4A1EFE1" w14:textId="77777777" w:rsidR="00511D85" w:rsidRPr="00C371F0" w:rsidRDefault="00511D85" w:rsidP="00511D8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11D85" w:rsidRPr="00AD5CE1" w14:paraId="674BBA1F" w14:textId="77777777" w:rsidTr="008F2B8B">
        <w:tc>
          <w:tcPr>
            <w:tcW w:w="5395" w:type="dxa"/>
          </w:tcPr>
          <w:p w14:paraId="537C4FBF" w14:textId="7C6D6790" w:rsidR="00511D85" w:rsidRPr="00AD5CE1" w:rsidRDefault="00511D8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7A47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30C3763" w14:textId="77777777" w:rsidR="00511D85" w:rsidRDefault="00511D8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6B5CB78" w14:textId="77777777" w:rsidR="00511D85" w:rsidRPr="00AD5CE1" w:rsidRDefault="00511D85" w:rsidP="008F2B8B"/>
        </w:tc>
      </w:tr>
      <w:tr w:rsidR="00511D85" w:rsidRPr="00AD5CE1" w14:paraId="112850ED" w14:textId="77777777" w:rsidTr="008F2B8B">
        <w:tc>
          <w:tcPr>
            <w:tcW w:w="5395" w:type="dxa"/>
          </w:tcPr>
          <w:p w14:paraId="5F3016F2" w14:textId="77777777" w:rsidR="00511D85" w:rsidRPr="00F9058C" w:rsidRDefault="00511D8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2ED1A07" w14:textId="08C00C45" w:rsidR="00511D85" w:rsidRDefault="00511D8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7A47">
              <w:rPr>
                <w:noProof/>
                <w:color w:val="4472C4" w:themeColor="accent1"/>
              </w:rPr>
              <w:t>30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7A47">
              <w:rPr>
                <w:noProof/>
                <w:color w:val="4472C4" w:themeColor="accent1"/>
              </w:rPr>
              <w:t>29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D0C6FC2" w14:textId="77777777" w:rsidR="00511D85" w:rsidRPr="00AD5CE1" w:rsidRDefault="00511D85" w:rsidP="008F2B8B"/>
        </w:tc>
      </w:tr>
    </w:tbl>
    <w:p w14:paraId="52B559B5" w14:textId="77777777" w:rsidR="00511D85" w:rsidRDefault="00511D85" w:rsidP="00511D85"/>
    <w:p w14:paraId="123F44C8" w14:textId="77777777" w:rsidR="00511D85" w:rsidRPr="002A5571" w:rsidRDefault="00511D85" w:rsidP="00511D8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03E5FD6" w14:textId="77777777" w:rsidR="00511D85" w:rsidRPr="0079201A" w:rsidRDefault="00511D85" w:rsidP="00511D85"/>
    <w:p w14:paraId="1876D121" w14:textId="77777777" w:rsidR="00C84D35" w:rsidRPr="00511D85" w:rsidRDefault="00C84D35" w:rsidP="00511D85"/>
    <w:sectPr w:rsidR="00C84D35" w:rsidRPr="00511D85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148C6" w14:textId="77777777" w:rsidR="007360CF" w:rsidRDefault="007360CF" w:rsidP="00505854">
      <w:r>
        <w:separator/>
      </w:r>
    </w:p>
  </w:endnote>
  <w:endnote w:type="continuationSeparator" w:id="0">
    <w:p w14:paraId="3DCD92B2" w14:textId="77777777" w:rsidR="007360CF" w:rsidRDefault="007360C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8F3F6" w14:textId="77777777" w:rsidR="007360CF" w:rsidRDefault="007360CF" w:rsidP="00505854">
      <w:r>
        <w:separator/>
      </w:r>
    </w:p>
  </w:footnote>
  <w:footnote w:type="continuationSeparator" w:id="0">
    <w:p w14:paraId="121BFE87" w14:textId="77777777" w:rsidR="007360CF" w:rsidRDefault="007360C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907E7C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73DA3">
      <w:rPr>
        <w:b/>
        <w:bCs/>
        <w:sz w:val="28"/>
        <w:szCs w:val="28"/>
      </w:rPr>
      <w:t>0381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57A47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1D85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54F2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7A47"/>
    <w:rsid w:val="00666A50"/>
    <w:rsid w:val="0067154A"/>
    <w:rsid w:val="00673DA3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60CF"/>
    <w:rsid w:val="0073798A"/>
    <w:rsid w:val="00741442"/>
    <w:rsid w:val="00742F06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7E1C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65F28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D8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2025-09-14T00:49:00Z</dcterms:modified>
</cp:coreProperties>
</file>