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D9853" w14:textId="77777777" w:rsidR="0058414D" w:rsidRPr="00C371F0" w:rsidRDefault="0058414D" w:rsidP="0058414D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439AB6E" w14:textId="77777777" w:rsidR="0058414D" w:rsidRPr="006C2C15" w:rsidRDefault="0058414D" w:rsidP="0058414D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372576F" w14:textId="77777777" w:rsidR="0058414D" w:rsidRPr="00C371F0" w:rsidRDefault="0058414D" w:rsidP="0058414D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762DB" w14:paraId="26C5DC1F" w14:textId="77777777" w:rsidTr="008F2B8B">
        <w:tc>
          <w:tcPr>
            <w:tcW w:w="5395" w:type="dxa"/>
          </w:tcPr>
          <w:p w14:paraId="5490E0D7" w14:textId="77777777" w:rsidR="0058414D" w:rsidRDefault="0058414D" w:rsidP="008F2B8B">
            <w:r>
              <w:t>Top</w:t>
            </w:r>
          </w:p>
        </w:tc>
        <w:tc>
          <w:tcPr>
            <w:tcW w:w="5395" w:type="dxa"/>
          </w:tcPr>
          <w:p w14:paraId="550E75B1" w14:textId="77777777" w:rsidR="0058414D" w:rsidRDefault="0058414D" w:rsidP="008F2B8B">
            <w:r>
              <w:t>Back</w:t>
            </w:r>
          </w:p>
        </w:tc>
      </w:tr>
      <w:tr w:rsidR="003762DB" w14:paraId="13A1C3B9" w14:textId="77777777" w:rsidTr="008F2B8B">
        <w:tc>
          <w:tcPr>
            <w:tcW w:w="5395" w:type="dxa"/>
          </w:tcPr>
          <w:p w14:paraId="0F9A5C6B" w14:textId="2C707B1C" w:rsidR="0058414D" w:rsidRDefault="003762DB" w:rsidP="008F2B8B">
            <w:r>
              <w:rPr>
                <w:noProof/>
              </w:rPr>
              <w:drawing>
                <wp:inline distT="0" distB="0" distL="0" distR="0" wp14:anchorId="722FAE1F" wp14:editId="56E51DB7">
                  <wp:extent cx="3156257" cy="4648200"/>
                  <wp:effectExtent l="0" t="0" r="6350" b="0"/>
                  <wp:docPr id="2096596414" name="Picture 1" descr="A white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596414" name="Picture 1" descr="A white dress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118" cy="46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FD82F77" w14:textId="33FD0E25" w:rsidR="0058414D" w:rsidRDefault="003762DB" w:rsidP="008F2B8B">
            <w:r>
              <w:rPr>
                <w:noProof/>
              </w:rPr>
              <w:drawing>
                <wp:inline distT="0" distB="0" distL="0" distR="0" wp14:anchorId="0E147D9B" wp14:editId="746B63EB">
                  <wp:extent cx="2966455" cy="4648200"/>
                  <wp:effectExtent l="0" t="0" r="5715" b="0"/>
                  <wp:docPr id="1763376940" name="Picture 2" descr="A white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376940" name="Picture 2" descr="A white dress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438" cy="467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DE3B5E" w14:textId="77777777" w:rsidR="0058414D" w:rsidRDefault="0058414D" w:rsidP="0058414D">
      <w:pPr>
        <w:rPr>
          <w:b/>
          <w:bCs/>
          <w:color w:val="000000" w:themeColor="text1"/>
        </w:rPr>
      </w:pPr>
    </w:p>
    <w:p w14:paraId="4B98509A" w14:textId="6928C169" w:rsidR="0058414D" w:rsidRDefault="003762DB" w:rsidP="0058414D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AC72800" wp14:editId="61221ACF">
            <wp:extent cx="6209030" cy="9144000"/>
            <wp:effectExtent l="0" t="0" r="1270" b="0"/>
            <wp:docPr id="1494960185" name="Picture 3" descr="A whit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60185" name="Picture 3" descr="A white dres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5306D32" wp14:editId="038A0658">
            <wp:extent cx="6858000" cy="6567805"/>
            <wp:effectExtent l="0" t="0" r="0" b="0"/>
            <wp:docPr id="1839624440" name="Picture 4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24440" name="Picture 4" descr="A white shirt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6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DD3FF96" wp14:editId="500C50F1">
            <wp:extent cx="6858000" cy="8077835"/>
            <wp:effectExtent l="0" t="0" r="0" b="0"/>
            <wp:docPr id="519118571" name="Picture 5" descr="A white shirt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118571" name="Picture 5" descr="A white shirt on a grid surf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349961B" wp14:editId="6AB8D690">
            <wp:extent cx="6858000" cy="7048500"/>
            <wp:effectExtent l="0" t="0" r="0" b="0"/>
            <wp:docPr id="2013461623" name="Picture 6" descr="A white fabric with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461623" name="Picture 6" descr="A white fabric with lac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0C3D515" wp14:editId="3CAA4228">
            <wp:extent cx="5835650" cy="9144000"/>
            <wp:effectExtent l="0" t="0" r="6350" b="0"/>
            <wp:docPr id="774919627" name="Picture 7" descr="A whit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919627" name="Picture 7" descr="A white dress on a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B90CB2F" wp14:editId="2AEC0C8D">
            <wp:extent cx="6858000" cy="7901305"/>
            <wp:effectExtent l="0" t="0" r="0" b="0"/>
            <wp:docPr id="887062959" name="Picture 8" descr="A white shirt with a green gri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062959" name="Picture 8" descr="A white shirt with a green grid on i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14D">
        <w:rPr>
          <w:b/>
          <w:bCs/>
          <w:color w:val="000000" w:themeColor="text1"/>
        </w:rPr>
        <w:br w:type="page"/>
      </w:r>
    </w:p>
    <w:p w14:paraId="2D58FA6A" w14:textId="77777777" w:rsidR="0058414D" w:rsidRDefault="0058414D" w:rsidP="0058414D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58414D" w:rsidRPr="00023D07" w14:paraId="4A7E59EC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B7F83" w14:textId="77777777" w:rsidR="0058414D" w:rsidRPr="00023D07" w:rsidRDefault="0058414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979D" w14:textId="77777777" w:rsidR="0058414D" w:rsidRPr="00023D07" w:rsidRDefault="0058414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1F67" w14:textId="77777777" w:rsidR="0058414D" w:rsidRPr="00023D07" w:rsidRDefault="0058414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8331" w14:textId="77777777" w:rsidR="0058414D" w:rsidRPr="00023D07" w:rsidRDefault="0058414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2C14D" w14:textId="77777777" w:rsidR="0058414D" w:rsidRPr="00023D07" w:rsidRDefault="0058414D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58414D" w14:paraId="5942140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C4CA05A" w14:textId="77777777" w:rsidR="0058414D" w:rsidRDefault="0058414D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2B09E65" w14:textId="77777777" w:rsidR="0058414D" w:rsidRDefault="0058414D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5CB972B7" w14:textId="77777777" w:rsidR="0058414D" w:rsidRDefault="0058414D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172B125" w14:textId="77777777" w:rsidR="0058414D" w:rsidRDefault="0058414D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802AA0A" w14:textId="77777777" w:rsidR="0058414D" w:rsidRDefault="0058414D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58414D" w14:paraId="20B721A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7082F6E" w14:textId="77777777" w:rsidR="0058414D" w:rsidRPr="00023D07" w:rsidRDefault="0058414D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01080B3" w14:textId="77777777" w:rsidR="0058414D" w:rsidRDefault="0058414D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42648E4" w14:textId="77777777" w:rsidR="0058414D" w:rsidRDefault="0058414D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BC72208" w14:textId="77777777" w:rsidR="0058414D" w:rsidRPr="004E673A" w:rsidRDefault="0058414D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1714028" w14:textId="77777777" w:rsidR="0058414D" w:rsidRDefault="0058414D" w:rsidP="008F2B8B">
            <w:pPr>
              <w:rPr>
                <w:color w:val="4472C4" w:themeColor="accent1"/>
              </w:rPr>
            </w:pPr>
          </w:p>
        </w:tc>
      </w:tr>
      <w:tr w:rsidR="0058414D" w14:paraId="1655307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C933639" w14:textId="77777777" w:rsidR="0058414D" w:rsidRPr="00023D07" w:rsidRDefault="0058414D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693FCC7" w14:textId="77777777" w:rsidR="0058414D" w:rsidRDefault="0058414D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D320F37" w14:textId="77777777" w:rsidR="0058414D" w:rsidRPr="00C371F0" w:rsidRDefault="0058414D" w:rsidP="0058414D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58414D" w:rsidRPr="002714A1" w14:paraId="0FD73C07" w14:textId="77777777" w:rsidTr="008F2B8B">
        <w:tc>
          <w:tcPr>
            <w:tcW w:w="2153" w:type="dxa"/>
          </w:tcPr>
          <w:p w14:paraId="647E88B8" w14:textId="77777777" w:rsidR="0058414D" w:rsidRPr="002714A1" w:rsidRDefault="0058414D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54FEF94" w14:textId="77777777" w:rsidR="0058414D" w:rsidRPr="002714A1" w:rsidRDefault="0058414D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6A700D1" w14:textId="77777777" w:rsidR="0058414D" w:rsidRPr="002714A1" w:rsidRDefault="0058414D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58414D" w14:paraId="7A7174C8" w14:textId="77777777" w:rsidTr="008F2B8B">
        <w:tc>
          <w:tcPr>
            <w:tcW w:w="2153" w:type="dxa"/>
          </w:tcPr>
          <w:p w14:paraId="4F2693D0" w14:textId="77777777" w:rsidR="0058414D" w:rsidRDefault="0058414D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601600B" w14:textId="77777777" w:rsidR="0058414D" w:rsidRDefault="0058414D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DCE326E" w14:textId="557FF013" w:rsidR="0058414D" w:rsidRDefault="0058414D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33081">
              <w:rPr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9A2027" w14:textId="77777777" w:rsidR="0058414D" w:rsidRPr="00C371F0" w:rsidRDefault="0058414D" w:rsidP="0058414D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8414D" w:rsidRPr="00AD5CE1" w14:paraId="5B7A20A3" w14:textId="77777777" w:rsidTr="008F2B8B">
        <w:tc>
          <w:tcPr>
            <w:tcW w:w="5395" w:type="dxa"/>
          </w:tcPr>
          <w:p w14:paraId="4CD06FFA" w14:textId="4AC63CB0" w:rsidR="0058414D" w:rsidRPr="00AD5CE1" w:rsidRDefault="0058414D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33081">
              <w:rPr>
                <w:color w:val="4472C4" w:themeColor="accent1"/>
              </w:rPr>
              <w:t>Chemise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364B4BD" w14:textId="77777777" w:rsidR="0058414D" w:rsidRDefault="0058414D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7976BE94" w14:textId="77777777" w:rsidR="0058414D" w:rsidRPr="00AD5CE1" w:rsidRDefault="0058414D" w:rsidP="008F2B8B"/>
        </w:tc>
      </w:tr>
      <w:tr w:rsidR="0058414D" w:rsidRPr="00AD5CE1" w14:paraId="0A34C72C" w14:textId="77777777" w:rsidTr="008F2B8B">
        <w:tc>
          <w:tcPr>
            <w:tcW w:w="5395" w:type="dxa"/>
          </w:tcPr>
          <w:p w14:paraId="7742E434" w14:textId="77777777" w:rsidR="0058414D" w:rsidRPr="00F9058C" w:rsidRDefault="0058414D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C399AAC" w14:textId="0BE7B84D" w:rsidR="0058414D" w:rsidRDefault="0058414D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33081">
              <w:rPr>
                <w:noProof/>
                <w:color w:val="4472C4" w:themeColor="accent1"/>
              </w:rPr>
              <w:t>27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33081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28EF9506" w14:textId="77777777" w:rsidR="0058414D" w:rsidRPr="00AD5CE1" w:rsidRDefault="0058414D" w:rsidP="008F2B8B"/>
        </w:tc>
      </w:tr>
    </w:tbl>
    <w:p w14:paraId="25C99B1C" w14:textId="77777777" w:rsidR="0058414D" w:rsidRDefault="0058414D" w:rsidP="0058414D"/>
    <w:p w14:paraId="42503685" w14:textId="77777777" w:rsidR="0058414D" w:rsidRPr="002A5571" w:rsidRDefault="0058414D" w:rsidP="0058414D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1A4872BF" w14:textId="77777777" w:rsidR="0058414D" w:rsidRPr="0079201A" w:rsidRDefault="0058414D" w:rsidP="0058414D"/>
    <w:p w14:paraId="1876D121" w14:textId="77777777" w:rsidR="00C84D35" w:rsidRPr="0058414D" w:rsidRDefault="00C84D35" w:rsidP="0058414D"/>
    <w:sectPr w:rsidR="00C84D35" w:rsidRPr="0058414D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0EB8A" w14:textId="77777777" w:rsidR="00950CC6" w:rsidRDefault="00950CC6" w:rsidP="00505854">
      <w:r>
        <w:separator/>
      </w:r>
    </w:p>
  </w:endnote>
  <w:endnote w:type="continuationSeparator" w:id="0">
    <w:p w14:paraId="7A6811AE" w14:textId="77777777" w:rsidR="00950CC6" w:rsidRDefault="00950CC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3C4C1" w14:textId="77777777" w:rsidR="00950CC6" w:rsidRDefault="00950CC6" w:rsidP="00505854">
      <w:r>
        <w:separator/>
      </w:r>
    </w:p>
  </w:footnote>
  <w:footnote w:type="continuationSeparator" w:id="0">
    <w:p w14:paraId="2B4AF87A" w14:textId="77777777" w:rsidR="00950CC6" w:rsidRDefault="00950CC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1D5084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E22437">
      <w:rPr>
        <w:b/>
        <w:bCs/>
        <w:sz w:val="28"/>
        <w:szCs w:val="28"/>
      </w:rPr>
      <w:t>0380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B33081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2DB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8414D"/>
    <w:rsid w:val="00586247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50CC6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2635A"/>
    <w:rsid w:val="00B33081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2437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A707C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414D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8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2025-09-14T00:50:00Z</dcterms:modified>
</cp:coreProperties>
</file>