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1B476" w14:textId="77777777" w:rsidR="00816C00" w:rsidRPr="00C371F0" w:rsidRDefault="00816C00" w:rsidP="00816C0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F84DFAC" w14:textId="77777777" w:rsidR="00816C00" w:rsidRPr="006C2C15" w:rsidRDefault="00816C00" w:rsidP="00816C0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78583EE" w14:textId="77777777" w:rsidR="00816C00" w:rsidRPr="00C371F0" w:rsidRDefault="00816C00" w:rsidP="00816C0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D4CD1" w14:paraId="4EE3FF43" w14:textId="77777777" w:rsidTr="008F2B8B">
        <w:tc>
          <w:tcPr>
            <w:tcW w:w="5395" w:type="dxa"/>
          </w:tcPr>
          <w:p w14:paraId="78230F02" w14:textId="77777777" w:rsidR="00816C00" w:rsidRDefault="00816C00" w:rsidP="008F2B8B">
            <w:r>
              <w:t>Top</w:t>
            </w:r>
          </w:p>
        </w:tc>
        <w:tc>
          <w:tcPr>
            <w:tcW w:w="5395" w:type="dxa"/>
          </w:tcPr>
          <w:p w14:paraId="7403BFDA" w14:textId="77777777" w:rsidR="00816C00" w:rsidRDefault="00816C00" w:rsidP="008F2B8B">
            <w:r>
              <w:t>Back</w:t>
            </w:r>
          </w:p>
        </w:tc>
      </w:tr>
      <w:tr w:rsidR="003D4CD1" w14:paraId="06025487" w14:textId="77777777" w:rsidTr="008F2B8B">
        <w:tc>
          <w:tcPr>
            <w:tcW w:w="5395" w:type="dxa"/>
          </w:tcPr>
          <w:p w14:paraId="1BC48AEE" w14:textId="04A2ACD6" w:rsidR="00816C00" w:rsidRDefault="003D4CD1" w:rsidP="008F2B8B">
            <w:r>
              <w:rPr>
                <w:noProof/>
              </w:rPr>
              <w:drawing>
                <wp:inline distT="0" distB="0" distL="0" distR="0" wp14:anchorId="6FCD4E07" wp14:editId="4F2E06EA">
                  <wp:extent cx="3094196" cy="5651500"/>
                  <wp:effectExtent l="0" t="0" r="5080" b="0"/>
                  <wp:docPr id="700003413" name="Picture 1" descr="A white sh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003413" name="Picture 1" descr="A white sh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906" cy="5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E127AEA" w14:textId="443CD955" w:rsidR="00816C00" w:rsidRDefault="003D4CD1" w:rsidP="008F2B8B">
            <w:r>
              <w:rPr>
                <w:noProof/>
              </w:rPr>
              <w:drawing>
                <wp:inline distT="0" distB="0" distL="0" distR="0" wp14:anchorId="6D6A7276" wp14:editId="42C9B4E8">
                  <wp:extent cx="3176012" cy="5626100"/>
                  <wp:effectExtent l="0" t="0" r="0" b="0"/>
                  <wp:docPr id="1308020863" name="Picture 2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20863" name="Picture 2" descr="A white dres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36" cy="567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179A4" w14:textId="77777777" w:rsidR="00816C00" w:rsidRDefault="00816C00" w:rsidP="00816C00">
      <w:pPr>
        <w:rPr>
          <w:b/>
          <w:bCs/>
          <w:color w:val="000000" w:themeColor="text1"/>
        </w:rPr>
      </w:pPr>
    </w:p>
    <w:p w14:paraId="76543DB3" w14:textId="1408B9DB" w:rsidR="00816C00" w:rsidRDefault="003D4CD1" w:rsidP="00816C0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0DB4BDA" wp14:editId="612425C4">
            <wp:extent cx="5006340" cy="9144000"/>
            <wp:effectExtent l="0" t="0" r="0" b="0"/>
            <wp:docPr id="2062540823" name="Picture 3" descr="A white sh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40823" name="Picture 3" descr="A white shir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C033546" wp14:editId="26C14FEE">
            <wp:extent cx="6858000" cy="6386195"/>
            <wp:effectExtent l="0" t="0" r="0" b="1905"/>
            <wp:docPr id="89111729" name="Picture 4" descr="A white lace top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1729" name="Picture 4" descr="A white lace top on a grid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C216E71" wp14:editId="6E394963">
            <wp:extent cx="9144000" cy="6858000"/>
            <wp:effectExtent l="0" t="0" r="0" b="0"/>
            <wp:docPr id="1307092096" name="Picture 5" descr="A white dress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92096" name="Picture 5" descr="A white dress on a grid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07B811" wp14:editId="72DEF3BB">
            <wp:extent cx="5760085" cy="9144000"/>
            <wp:effectExtent l="0" t="0" r="5715" b="0"/>
            <wp:docPr id="1029030907" name="Picture 6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30907" name="Picture 6" descr="A white dress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C65AA76" wp14:editId="085D003E">
            <wp:extent cx="6858000" cy="6458585"/>
            <wp:effectExtent l="0" t="0" r="0" b="5715"/>
            <wp:docPr id="668570044" name="Picture 7" descr="A white fabric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70044" name="Picture 7" descr="A white fabric with l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3C40B5" wp14:editId="47EA737B">
            <wp:extent cx="5161915" cy="9144000"/>
            <wp:effectExtent l="0" t="0" r="0" b="0"/>
            <wp:docPr id="584176432" name="Picture 8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76432" name="Picture 8" descr="A white dress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984D35" wp14:editId="664A3545">
            <wp:extent cx="6858000" cy="5401945"/>
            <wp:effectExtent l="0" t="0" r="0" b="0"/>
            <wp:docPr id="2093131935" name="Picture 9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31935" name="Picture 9" descr="A white shirt on a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DCEBCF5" wp14:editId="5AA0CFA1">
            <wp:extent cx="9144000" cy="6858000"/>
            <wp:effectExtent l="0" t="0" r="0" b="0"/>
            <wp:docPr id="721938809" name="Picture 10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38809" name="Picture 10" descr="A white shirt on a gri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00">
        <w:rPr>
          <w:b/>
          <w:bCs/>
          <w:color w:val="000000" w:themeColor="text1"/>
        </w:rPr>
        <w:br w:type="page"/>
      </w:r>
    </w:p>
    <w:p w14:paraId="18CFF3EA" w14:textId="77777777" w:rsidR="00816C00" w:rsidRDefault="00816C00" w:rsidP="00816C0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16C00" w:rsidRPr="00023D07" w14:paraId="45BA48D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2375" w14:textId="77777777" w:rsidR="00816C00" w:rsidRPr="00023D07" w:rsidRDefault="00816C0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3C55" w14:textId="77777777" w:rsidR="00816C00" w:rsidRPr="00023D07" w:rsidRDefault="00816C0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7A40" w14:textId="77777777" w:rsidR="00816C00" w:rsidRPr="00023D07" w:rsidRDefault="00816C0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95E8" w14:textId="77777777" w:rsidR="00816C00" w:rsidRPr="00023D07" w:rsidRDefault="00816C0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C903" w14:textId="77777777" w:rsidR="00816C00" w:rsidRPr="00023D07" w:rsidRDefault="00816C0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16C00" w14:paraId="696D95C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68A18C9" w14:textId="77777777" w:rsidR="00816C00" w:rsidRDefault="00816C0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AE589F8" w14:textId="77777777" w:rsidR="00816C00" w:rsidRDefault="00816C0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2EADCB6" w14:textId="77777777" w:rsidR="00816C00" w:rsidRDefault="00816C0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722285A" w14:textId="77777777" w:rsidR="00816C00" w:rsidRDefault="00816C0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472F6AA" w14:textId="77777777" w:rsidR="00816C00" w:rsidRDefault="00816C0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16C00" w14:paraId="694036E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189C3C" w14:textId="77777777" w:rsidR="00816C00" w:rsidRPr="00023D07" w:rsidRDefault="00816C0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72E7D91" w14:textId="77777777" w:rsidR="00816C00" w:rsidRDefault="00816C0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D94005C" w14:textId="77777777" w:rsidR="00816C00" w:rsidRDefault="00816C0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1DEBDB7" w14:textId="77777777" w:rsidR="00816C00" w:rsidRPr="004E673A" w:rsidRDefault="00816C0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920C55D" w14:textId="77777777" w:rsidR="00816C00" w:rsidRDefault="00816C00" w:rsidP="008F2B8B">
            <w:pPr>
              <w:rPr>
                <w:color w:val="4472C4" w:themeColor="accent1"/>
              </w:rPr>
            </w:pPr>
          </w:p>
        </w:tc>
      </w:tr>
      <w:tr w:rsidR="00816C00" w14:paraId="37EA900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F865B7C" w14:textId="77777777" w:rsidR="00816C00" w:rsidRPr="00023D07" w:rsidRDefault="00816C0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7086A7" w14:textId="77777777" w:rsidR="00816C00" w:rsidRDefault="00816C0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CA36050" w14:textId="77777777" w:rsidR="00816C00" w:rsidRPr="00C371F0" w:rsidRDefault="00816C00" w:rsidP="00816C0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16C00" w:rsidRPr="002714A1" w14:paraId="6882958F" w14:textId="77777777" w:rsidTr="008F2B8B">
        <w:tc>
          <w:tcPr>
            <w:tcW w:w="2153" w:type="dxa"/>
          </w:tcPr>
          <w:p w14:paraId="62B2B0C1" w14:textId="77777777" w:rsidR="00816C00" w:rsidRPr="002714A1" w:rsidRDefault="00816C0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C33D831" w14:textId="77777777" w:rsidR="00816C00" w:rsidRPr="002714A1" w:rsidRDefault="00816C0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BF9C835" w14:textId="77777777" w:rsidR="00816C00" w:rsidRPr="002714A1" w:rsidRDefault="00816C0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16C00" w14:paraId="0A723B3C" w14:textId="77777777" w:rsidTr="008F2B8B">
        <w:tc>
          <w:tcPr>
            <w:tcW w:w="2153" w:type="dxa"/>
          </w:tcPr>
          <w:p w14:paraId="74B075F9" w14:textId="77777777" w:rsidR="00816C00" w:rsidRDefault="00816C0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0AAC84B" w14:textId="77777777" w:rsidR="00816C00" w:rsidRDefault="00816C0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2D2C23C" w14:textId="77777777" w:rsidR="00816C00" w:rsidRDefault="00816C0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B57328E" w14:textId="77777777" w:rsidR="00816C00" w:rsidRPr="00C371F0" w:rsidRDefault="00816C00" w:rsidP="00816C0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16C00" w:rsidRPr="00AD5CE1" w14:paraId="4D7F17E1" w14:textId="77777777" w:rsidTr="008F2B8B">
        <w:tc>
          <w:tcPr>
            <w:tcW w:w="5395" w:type="dxa"/>
          </w:tcPr>
          <w:p w14:paraId="3B3B4F8C" w14:textId="436C5F97" w:rsidR="00816C00" w:rsidRPr="00AD5CE1" w:rsidRDefault="00816C0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52BAB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677F27" w14:textId="77777777" w:rsidR="00816C00" w:rsidRDefault="00816C0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685FE71" w14:textId="77777777" w:rsidR="00816C00" w:rsidRPr="00AD5CE1" w:rsidRDefault="00816C00" w:rsidP="008F2B8B"/>
        </w:tc>
      </w:tr>
      <w:tr w:rsidR="00816C00" w:rsidRPr="00AD5CE1" w14:paraId="4DF2271E" w14:textId="77777777" w:rsidTr="008F2B8B">
        <w:tc>
          <w:tcPr>
            <w:tcW w:w="5395" w:type="dxa"/>
          </w:tcPr>
          <w:p w14:paraId="1FC402FC" w14:textId="77777777" w:rsidR="00816C00" w:rsidRPr="00F9058C" w:rsidRDefault="00816C0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DB334C5" w14:textId="573627A0" w:rsidR="00816C00" w:rsidRDefault="00816C0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2BAB">
              <w:rPr>
                <w:noProof/>
                <w:color w:val="4472C4" w:themeColor="accent1"/>
              </w:rPr>
              <w:t>27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2BAB">
              <w:rPr>
                <w:noProof/>
                <w:color w:val="4472C4" w:themeColor="accent1"/>
              </w:rPr>
              <w:t>21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EFC3E63" w14:textId="77777777" w:rsidR="00816C00" w:rsidRPr="00AD5CE1" w:rsidRDefault="00816C00" w:rsidP="008F2B8B"/>
        </w:tc>
      </w:tr>
    </w:tbl>
    <w:p w14:paraId="5DD38ADB" w14:textId="77777777" w:rsidR="00816C00" w:rsidRDefault="00816C00" w:rsidP="00816C00"/>
    <w:p w14:paraId="1782CF0D" w14:textId="77777777" w:rsidR="00816C00" w:rsidRPr="002A5571" w:rsidRDefault="00816C00" w:rsidP="00816C0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04DD0E2" w14:textId="77777777" w:rsidR="00816C00" w:rsidRPr="0079201A" w:rsidRDefault="00816C00" w:rsidP="00816C00"/>
    <w:p w14:paraId="1876D121" w14:textId="77777777" w:rsidR="00C84D35" w:rsidRPr="00816C00" w:rsidRDefault="00C84D35" w:rsidP="00816C00"/>
    <w:sectPr w:rsidR="00C84D35" w:rsidRPr="00816C00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E8D31" w14:textId="77777777" w:rsidR="00BE0A1C" w:rsidRDefault="00BE0A1C" w:rsidP="00505854">
      <w:r>
        <w:separator/>
      </w:r>
    </w:p>
  </w:endnote>
  <w:endnote w:type="continuationSeparator" w:id="0">
    <w:p w14:paraId="1AB6E741" w14:textId="77777777" w:rsidR="00BE0A1C" w:rsidRDefault="00BE0A1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3054B" w14:textId="77777777" w:rsidR="00BE0A1C" w:rsidRDefault="00BE0A1C" w:rsidP="00505854">
      <w:r>
        <w:separator/>
      </w:r>
    </w:p>
  </w:footnote>
  <w:footnote w:type="continuationSeparator" w:id="0">
    <w:p w14:paraId="3B41EB69" w14:textId="77777777" w:rsidR="00BE0A1C" w:rsidRDefault="00BE0A1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A80763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41AFF">
      <w:rPr>
        <w:b/>
        <w:bCs/>
        <w:sz w:val="28"/>
        <w:szCs w:val="28"/>
      </w:rPr>
      <w:t>0379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52BA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2B66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4CD1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41AFF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5D3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2BAB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16C00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0A1C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7349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C0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10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2025-09-14T00:51:00Z</dcterms:modified>
</cp:coreProperties>
</file>