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D970AE" w14:textId="77777777" w:rsidR="00AD4CF2" w:rsidRPr="00C371F0" w:rsidRDefault="00AD4CF2" w:rsidP="00AD4CF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4CC49003" w14:textId="77777777" w:rsidR="00AD4CF2" w:rsidRPr="006C2C15" w:rsidRDefault="00AD4CF2" w:rsidP="00AD4CF2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2BD5A3E6" w14:textId="77777777" w:rsidR="00AD4CF2" w:rsidRPr="00C371F0" w:rsidRDefault="00AD4CF2" w:rsidP="00AD4CF2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546AF" w14:paraId="46D65F1B" w14:textId="77777777" w:rsidTr="008F2B8B">
        <w:tc>
          <w:tcPr>
            <w:tcW w:w="5395" w:type="dxa"/>
          </w:tcPr>
          <w:p w14:paraId="3DFD7C1B" w14:textId="77777777" w:rsidR="00AD4CF2" w:rsidRDefault="00AD4CF2" w:rsidP="008F2B8B">
            <w:r>
              <w:t>Top</w:t>
            </w:r>
          </w:p>
        </w:tc>
        <w:tc>
          <w:tcPr>
            <w:tcW w:w="5395" w:type="dxa"/>
          </w:tcPr>
          <w:p w14:paraId="408EF193" w14:textId="77777777" w:rsidR="00AD4CF2" w:rsidRDefault="00AD4CF2" w:rsidP="008F2B8B">
            <w:r>
              <w:t>Back</w:t>
            </w:r>
          </w:p>
        </w:tc>
      </w:tr>
      <w:tr w:rsidR="000546AF" w14:paraId="696089DA" w14:textId="77777777" w:rsidTr="008F2B8B">
        <w:tc>
          <w:tcPr>
            <w:tcW w:w="5395" w:type="dxa"/>
          </w:tcPr>
          <w:p w14:paraId="290B6C52" w14:textId="5C6355F6" w:rsidR="00AD4CF2" w:rsidRDefault="000546AF" w:rsidP="008F2B8B">
            <w:r>
              <w:rPr>
                <w:noProof/>
              </w:rPr>
              <w:drawing>
                <wp:inline distT="0" distB="0" distL="0" distR="0" wp14:anchorId="69E5A085" wp14:editId="3557D94B">
                  <wp:extent cx="3092242" cy="5740400"/>
                  <wp:effectExtent l="0" t="0" r="0" b="0"/>
                  <wp:docPr id="1342485005" name="Picture 1" descr="A white dress on a tile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2485005" name="Picture 1" descr="A white dress on a tile wall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4874" cy="5819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364753A4" w14:textId="17B39203" w:rsidR="00AD4CF2" w:rsidRDefault="000546AF" w:rsidP="008F2B8B">
            <w:r>
              <w:rPr>
                <w:noProof/>
              </w:rPr>
              <w:drawing>
                <wp:inline distT="0" distB="0" distL="0" distR="0" wp14:anchorId="5EF54638" wp14:editId="00C2342A">
                  <wp:extent cx="2695215" cy="5664200"/>
                  <wp:effectExtent l="0" t="0" r="0" b="0"/>
                  <wp:docPr id="792008291" name="Picture 2" descr="A white dress on a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2008291" name="Picture 2" descr="A white dress on a wall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9603" cy="5694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9550C7" w14:textId="77777777" w:rsidR="00AD4CF2" w:rsidRDefault="00AD4CF2" w:rsidP="00AD4CF2">
      <w:pPr>
        <w:rPr>
          <w:b/>
          <w:bCs/>
          <w:color w:val="000000" w:themeColor="text1"/>
        </w:rPr>
      </w:pPr>
    </w:p>
    <w:p w14:paraId="7648C14D" w14:textId="4A45B985" w:rsidR="00AD4CF2" w:rsidRDefault="00AD4CF2" w:rsidP="00AD4CF2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  <w:r w:rsidR="000546AF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067F08CF" wp14:editId="07D13A9C">
            <wp:extent cx="4925695" cy="9144000"/>
            <wp:effectExtent l="0" t="0" r="1905" b="0"/>
            <wp:docPr id="402319088" name="Picture 3" descr="A white dress on a tile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319088" name="Picture 3" descr="A white dress on a tile wall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569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46AF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620D2903" wp14:editId="603C63E5">
            <wp:extent cx="6858000" cy="5528945"/>
            <wp:effectExtent l="0" t="0" r="0" b="0"/>
            <wp:docPr id="182162863" name="Picture 4" descr="A white shirt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62863" name="Picture 4" descr="A white shirt on a grid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52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46AF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420A2187" wp14:editId="27937D58">
            <wp:extent cx="6858000" cy="7615555"/>
            <wp:effectExtent l="0" t="0" r="0" b="4445"/>
            <wp:docPr id="211300729" name="Picture 5" descr="A white dress with ruff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00729" name="Picture 5" descr="A white dress with ruffles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61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46AF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6686D542" wp14:editId="62A32370">
            <wp:extent cx="4351020" cy="9144000"/>
            <wp:effectExtent l="0" t="0" r="5080" b="0"/>
            <wp:docPr id="1543600607" name="Picture 6" descr="A white dress on a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600607" name="Picture 6" descr="A white dress on a wall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102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46AF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369B2117" wp14:editId="2C01F866">
            <wp:extent cx="6858000" cy="6553835"/>
            <wp:effectExtent l="0" t="0" r="0" b="0"/>
            <wp:docPr id="643914924" name="Picture 7" descr="A white shirt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914924" name="Picture 7" descr="A white shirt on a grid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55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46AF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5691786F" wp14:editId="093AB36C">
            <wp:extent cx="9144000" cy="6858000"/>
            <wp:effectExtent l="0" t="0" r="0" b="0"/>
            <wp:docPr id="344592065" name="Picture 8" descr="A close up of a white pan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592065" name="Picture 8" descr="A close up of a white pants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46AF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61CBD466" wp14:editId="22C20B5D">
            <wp:extent cx="6390640" cy="9144000"/>
            <wp:effectExtent l="0" t="0" r="0" b="0"/>
            <wp:docPr id="1120395197" name="Picture 9" descr="A person sewing a white shi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395197" name="Picture 9" descr="A person sewing a white shirt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46AF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45317C00" wp14:editId="5E6D50CF">
            <wp:extent cx="9144000" cy="6858000"/>
            <wp:effectExtent l="0" t="0" r="0" b="0"/>
            <wp:docPr id="1039269955" name="Picture 10" descr="A close-up of a hand touching a white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269955" name="Picture 10" descr="A close-up of a hand touching a white fabric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46AF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6FEB00E6" wp14:editId="1EC749F7">
            <wp:extent cx="9144000" cy="6858000"/>
            <wp:effectExtent l="0" t="0" r="0" b="0"/>
            <wp:docPr id="451316307" name="Picture 11" descr="A person's hand holding a string with small metal pi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316307" name="Picture 11" descr="A person's hand holding a string with small metal pins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C8D19" w14:textId="77777777" w:rsidR="00AD4CF2" w:rsidRDefault="00AD4CF2" w:rsidP="00AD4CF2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AD4CF2" w:rsidRPr="00023D07" w14:paraId="0695F8CD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DE81A" w14:textId="77777777" w:rsidR="00AD4CF2" w:rsidRPr="00023D07" w:rsidRDefault="00AD4CF2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DF621" w14:textId="77777777" w:rsidR="00AD4CF2" w:rsidRPr="00023D07" w:rsidRDefault="00AD4CF2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80ACE" w14:textId="77777777" w:rsidR="00AD4CF2" w:rsidRPr="00023D07" w:rsidRDefault="00AD4CF2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3713A" w14:textId="77777777" w:rsidR="00AD4CF2" w:rsidRPr="00023D07" w:rsidRDefault="00AD4CF2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BA997" w14:textId="77777777" w:rsidR="00AD4CF2" w:rsidRPr="00023D07" w:rsidRDefault="00AD4CF2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AD4CF2" w14:paraId="35D7F473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2767603" w14:textId="77777777" w:rsidR="00AD4CF2" w:rsidRDefault="00AD4CF2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559A2B01" w14:textId="77777777" w:rsidR="00AD4CF2" w:rsidRDefault="00AD4CF2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16709E02" w14:textId="77777777" w:rsidR="00AD4CF2" w:rsidRDefault="00AD4CF2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796A61A1" w14:textId="77777777" w:rsidR="00AD4CF2" w:rsidRDefault="00AD4CF2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01305275" w14:textId="77777777" w:rsidR="00AD4CF2" w:rsidRDefault="00AD4CF2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D4CF2" w14:paraId="0757A113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8C99E1F" w14:textId="77777777" w:rsidR="00AD4CF2" w:rsidRPr="00023D07" w:rsidRDefault="00AD4CF2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29C3CF00" w14:textId="77777777" w:rsidR="00AD4CF2" w:rsidRDefault="00AD4CF2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57E8EE44" w14:textId="77777777" w:rsidR="00AD4CF2" w:rsidRDefault="00AD4CF2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1E099A8B" w14:textId="77777777" w:rsidR="00AD4CF2" w:rsidRPr="004E673A" w:rsidRDefault="00AD4CF2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717A994A" w14:textId="77777777" w:rsidR="00AD4CF2" w:rsidRDefault="00AD4CF2" w:rsidP="008F2B8B">
            <w:pPr>
              <w:rPr>
                <w:color w:val="4472C4" w:themeColor="accent1"/>
              </w:rPr>
            </w:pPr>
          </w:p>
        </w:tc>
      </w:tr>
      <w:tr w:rsidR="00AD4CF2" w14:paraId="72A4BA38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7CB0CAD" w14:textId="77777777" w:rsidR="00AD4CF2" w:rsidRPr="00023D07" w:rsidRDefault="00AD4CF2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53B21A38" w14:textId="77777777" w:rsidR="00AD4CF2" w:rsidRDefault="00AD4CF2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3488FB6B" w14:textId="77777777" w:rsidR="00AD4CF2" w:rsidRPr="00C371F0" w:rsidRDefault="00AD4CF2" w:rsidP="00AD4CF2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AD4CF2" w:rsidRPr="002714A1" w14:paraId="05AE99FC" w14:textId="77777777" w:rsidTr="008F2B8B">
        <w:tc>
          <w:tcPr>
            <w:tcW w:w="2153" w:type="dxa"/>
          </w:tcPr>
          <w:p w14:paraId="06220221" w14:textId="77777777" w:rsidR="00AD4CF2" w:rsidRPr="002714A1" w:rsidRDefault="00AD4CF2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61B85FB0" w14:textId="77777777" w:rsidR="00AD4CF2" w:rsidRPr="002714A1" w:rsidRDefault="00AD4CF2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793BC983" w14:textId="77777777" w:rsidR="00AD4CF2" w:rsidRPr="002714A1" w:rsidRDefault="00AD4CF2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AD4CF2" w14:paraId="62764B67" w14:textId="77777777" w:rsidTr="008F2B8B">
        <w:tc>
          <w:tcPr>
            <w:tcW w:w="2153" w:type="dxa"/>
          </w:tcPr>
          <w:p w14:paraId="16560189" w14:textId="77777777" w:rsidR="00AD4CF2" w:rsidRDefault="00AD4CF2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C85A5F4" w14:textId="77777777" w:rsidR="00AD4CF2" w:rsidRDefault="00AD4CF2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2E3C82E5" w14:textId="77777777" w:rsidR="00AD4CF2" w:rsidRDefault="00AD4CF2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F37A1CE" w14:textId="77777777" w:rsidR="00AD4CF2" w:rsidRPr="00C371F0" w:rsidRDefault="00AD4CF2" w:rsidP="00AD4CF2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AD4CF2" w:rsidRPr="00AD5CE1" w14:paraId="6042654C" w14:textId="77777777" w:rsidTr="008F2B8B">
        <w:tc>
          <w:tcPr>
            <w:tcW w:w="5395" w:type="dxa"/>
          </w:tcPr>
          <w:p w14:paraId="4447518C" w14:textId="6C6235DE" w:rsidR="00AD4CF2" w:rsidRPr="00AD5CE1" w:rsidRDefault="00AD4CF2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4946D6">
              <w:rPr>
                <w:color w:val="4472C4" w:themeColor="accent1"/>
              </w:rPr>
              <w:t>Chemise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F104F7B" w14:textId="77777777" w:rsidR="00AD4CF2" w:rsidRDefault="00AD4CF2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2FC629E8" w14:textId="77777777" w:rsidR="00AD4CF2" w:rsidRPr="00AD5CE1" w:rsidRDefault="00AD4CF2" w:rsidP="008F2B8B"/>
        </w:tc>
      </w:tr>
      <w:tr w:rsidR="00AD4CF2" w:rsidRPr="00AD5CE1" w14:paraId="06B6DF06" w14:textId="77777777" w:rsidTr="008F2B8B">
        <w:tc>
          <w:tcPr>
            <w:tcW w:w="5395" w:type="dxa"/>
          </w:tcPr>
          <w:p w14:paraId="6E350167" w14:textId="77777777" w:rsidR="00AD4CF2" w:rsidRPr="00F9058C" w:rsidRDefault="00AD4CF2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0283C2BC" w14:textId="35CAB204" w:rsidR="00AD4CF2" w:rsidRDefault="00AD4CF2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4946D6">
              <w:rPr>
                <w:noProof/>
                <w:color w:val="4472C4" w:themeColor="accent1"/>
              </w:rPr>
              <w:t>48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4946D6">
              <w:rPr>
                <w:noProof/>
                <w:color w:val="4472C4" w:themeColor="accent1"/>
              </w:rPr>
              <w:t>26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13D25295" w14:textId="77777777" w:rsidR="00AD4CF2" w:rsidRPr="00AD5CE1" w:rsidRDefault="00AD4CF2" w:rsidP="008F2B8B"/>
        </w:tc>
      </w:tr>
    </w:tbl>
    <w:p w14:paraId="309698D6" w14:textId="77777777" w:rsidR="00AD4CF2" w:rsidRDefault="00AD4CF2" w:rsidP="00AD4CF2"/>
    <w:p w14:paraId="1C72114D" w14:textId="77777777" w:rsidR="00AD4CF2" w:rsidRPr="002A5571" w:rsidRDefault="00AD4CF2" w:rsidP="00AD4CF2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5F0E7C5B" w14:textId="77777777" w:rsidR="00AD4CF2" w:rsidRPr="0079201A" w:rsidRDefault="00AD4CF2" w:rsidP="00AD4CF2"/>
    <w:p w14:paraId="1876D121" w14:textId="77777777" w:rsidR="00C84D35" w:rsidRPr="00AD4CF2" w:rsidRDefault="00C84D35" w:rsidP="00AD4CF2"/>
    <w:sectPr w:rsidR="00C84D35" w:rsidRPr="00AD4CF2" w:rsidSect="00652555">
      <w:headerReference w:type="default" r:id="rId19"/>
      <w:footerReference w:type="default" r:id="rId2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3F132A" w14:textId="77777777" w:rsidR="00611964" w:rsidRDefault="00611964" w:rsidP="00505854">
      <w:r>
        <w:separator/>
      </w:r>
    </w:p>
  </w:endnote>
  <w:endnote w:type="continuationSeparator" w:id="0">
    <w:p w14:paraId="2971A85C" w14:textId="77777777" w:rsidR="00611964" w:rsidRDefault="00611964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6D2D01" w14:textId="77777777" w:rsidR="00611964" w:rsidRDefault="00611964" w:rsidP="00505854">
      <w:r>
        <w:separator/>
      </w:r>
    </w:p>
  </w:footnote>
  <w:footnote w:type="continuationSeparator" w:id="0">
    <w:p w14:paraId="0C292145" w14:textId="77777777" w:rsidR="00611964" w:rsidRDefault="00611964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338D4F9A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C81863">
      <w:rPr>
        <w:b/>
        <w:bCs/>
        <w:sz w:val="28"/>
        <w:szCs w:val="28"/>
      </w:rPr>
      <w:t>0378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4946D6">
      <w:rPr>
        <w:noProof/>
        <w:sz w:val="28"/>
        <w:szCs w:val="28"/>
      </w:rPr>
      <w:t>September 13,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46AF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9761A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C6656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946D6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11964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4CF2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75660"/>
    <w:rsid w:val="00C81863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4CF2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1</TotalTime>
  <Pages>11</Pages>
  <Words>113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2025-09-14T00:51:00Z</dcterms:modified>
</cp:coreProperties>
</file>