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9846" w14:textId="77777777" w:rsidR="00216FEA" w:rsidRPr="00C371F0" w:rsidRDefault="00216FEA" w:rsidP="00216FE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D338275" w14:textId="77777777" w:rsidR="00216FEA" w:rsidRPr="006C2C15" w:rsidRDefault="00216FEA" w:rsidP="00216FE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C2091DA" w14:textId="77777777" w:rsidR="00216FEA" w:rsidRPr="00C371F0" w:rsidRDefault="00216FEA" w:rsidP="00216FE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640AC" w14:paraId="6BC12CEE" w14:textId="77777777" w:rsidTr="008F2B8B">
        <w:tc>
          <w:tcPr>
            <w:tcW w:w="5395" w:type="dxa"/>
          </w:tcPr>
          <w:p w14:paraId="08883FC0" w14:textId="77777777" w:rsidR="00216FEA" w:rsidRDefault="00216FEA" w:rsidP="008F2B8B">
            <w:r>
              <w:t>Top</w:t>
            </w:r>
          </w:p>
        </w:tc>
        <w:tc>
          <w:tcPr>
            <w:tcW w:w="5395" w:type="dxa"/>
          </w:tcPr>
          <w:p w14:paraId="6E025D46" w14:textId="77777777" w:rsidR="00216FEA" w:rsidRDefault="00216FEA" w:rsidP="008F2B8B">
            <w:r>
              <w:t>Back</w:t>
            </w:r>
          </w:p>
        </w:tc>
      </w:tr>
      <w:tr w:rsidR="008640AC" w14:paraId="546B9729" w14:textId="77777777" w:rsidTr="008F2B8B">
        <w:tc>
          <w:tcPr>
            <w:tcW w:w="5395" w:type="dxa"/>
          </w:tcPr>
          <w:p w14:paraId="6CE592E1" w14:textId="250125BD" w:rsidR="00216FEA" w:rsidRDefault="008640AC" w:rsidP="008F2B8B">
            <w:r>
              <w:rPr>
                <w:noProof/>
              </w:rPr>
              <w:drawing>
                <wp:inline distT="0" distB="0" distL="0" distR="0" wp14:anchorId="38118F43" wp14:editId="20E010A0">
                  <wp:extent cx="3175370" cy="4381500"/>
                  <wp:effectExtent l="0" t="0" r="0" b="0"/>
                  <wp:docPr id="812922866" name="Picture 1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922866" name="Picture 1" descr="A white sk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485" cy="445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E40BBA6" w14:textId="0E61BD39" w:rsidR="00216FEA" w:rsidRDefault="008640AC" w:rsidP="008F2B8B">
            <w:r>
              <w:rPr>
                <w:noProof/>
              </w:rPr>
              <w:drawing>
                <wp:inline distT="0" distB="0" distL="0" distR="0" wp14:anchorId="56A4DA38" wp14:editId="6CB96EE4">
                  <wp:extent cx="2321136" cy="4356100"/>
                  <wp:effectExtent l="0" t="0" r="3175" b="0"/>
                  <wp:docPr id="456312822" name="Picture 2" descr="A white sh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12822" name="Picture 2" descr="A white shirt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37" cy="44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2E127" w14:textId="77777777" w:rsidR="00216FEA" w:rsidRDefault="00216FEA" w:rsidP="00216FEA">
      <w:pPr>
        <w:rPr>
          <w:b/>
          <w:bCs/>
          <w:color w:val="000000" w:themeColor="text1"/>
        </w:rPr>
      </w:pPr>
    </w:p>
    <w:p w14:paraId="23D4662B" w14:textId="58927C28" w:rsidR="00216FEA" w:rsidRDefault="008640AC" w:rsidP="00216FE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840E5B" wp14:editId="162035B7">
            <wp:extent cx="6626860" cy="9144000"/>
            <wp:effectExtent l="0" t="0" r="2540" b="0"/>
            <wp:docPr id="993061348" name="Picture 3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61348" name="Picture 3" descr="A white skir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897AFE" wp14:editId="6E0021DE">
            <wp:extent cx="6858000" cy="6595110"/>
            <wp:effectExtent l="0" t="0" r="0" b="0"/>
            <wp:docPr id="2004963695" name="Picture 4" descr="A white shirt with lace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63695" name="Picture 4" descr="A white shirt with lace on top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B9FF57" wp14:editId="075BF62F">
            <wp:extent cx="4872355" cy="9144000"/>
            <wp:effectExtent l="0" t="0" r="4445" b="0"/>
            <wp:docPr id="961633394" name="Picture 5" descr="A white sh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33394" name="Picture 5" descr="A white shirt on a rac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56103B" wp14:editId="4A21A24B">
            <wp:extent cx="6858000" cy="5692140"/>
            <wp:effectExtent l="0" t="0" r="0" b="0"/>
            <wp:docPr id="1705818529" name="Picture 6" descr="A person sewing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18529" name="Picture 6" descr="A person sewing a white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4BF6E0" wp14:editId="19E39040">
            <wp:extent cx="6858000" cy="5774055"/>
            <wp:effectExtent l="0" t="0" r="0" b="4445"/>
            <wp:docPr id="425482952" name="Picture 7" descr="A white dress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82952" name="Picture 7" descr="A white dress with lace tri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5652E9" wp14:editId="20C3FD92">
            <wp:extent cx="4731385" cy="9144000"/>
            <wp:effectExtent l="0" t="0" r="5715" b="0"/>
            <wp:docPr id="727395010" name="Picture 8" descr="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95010" name="Picture 8" descr="Close-up of a white shee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B1FD53" wp14:editId="1667A224">
            <wp:extent cx="3451860" cy="9144000"/>
            <wp:effectExtent l="0" t="0" r="2540" b="0"/>
            <wp:docPr id="692643372" name="Picture 9" descr="A close up of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43372" name="Picture 9" descr="A close up of a white shir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FEA">
        <w:rPr>
          <w:b/>
          <w:bCs/>
          <w:color w:val="000000" w:themeColor="text1"/>
        </w:rPr>
        <w:br w:type="page"/>
      </w:r>
    </w:p>
    <w:p w14:paraId="266040A9" w14:textId="77777777" w:rsidR="00216FEA" w:rsidRDefault="00216FEA" w:rsidP="00216FE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16FEA" w:rsidRPr="00023D07" w14:paraId="126531A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6058" w14:textId="77777777" w:rsidR="00216FEA" w:rsidRPr="00023D07" w:rsidRDefault="00216FE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FEB7" w14:textId="77777777" w:rsidR="00216FEA" w:rsidRPr="00023D07" w:rsidRDefault="00216FE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77CA" w14:textId="77777777" w:rsidR="00216FEA" w:rsidRPr="00023D07" w:rsidRDefault="00216FE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5AE6" w14:textId="77777777" w:rsidR="00216FEA" w:rsidRPr="00023D07" w:rsidRDefault="00216FE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ED37" w14:textId="77777777" w:rsidR="00216FEA" w:rsidRPr="00023D07" w:rsidRDefault="00216FE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16FEA" w14:paraId="2E5DAE7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2E588A" w14:textId="77777777" w:rsidR="00216FEA" w:rsidRDefault="00216FE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007788E" w14:textId="77777777" w:rsidR="00216FEA" w:rsidRDefault="00216FE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9A8B1EE" w14:textId="77777777" w:rsidR="00216FEA" w:rsidRDefault="00216FE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7BEE933" w14:textId="77777777" w:rsidR="00216FEA" w:rsidRDefault="00216FE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053F64" w14:textId="77777777" w:rsidR="00216FEA" w:rsidRDefault="00216FE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6FEA" w14:paraId="102CB75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FA6AC9" w14:textId="77777777" w:rsidR="00216FEA" w:rsidRPr="00023D07" w:rsidRDefault="00216FE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3DF8845" w14:textId="77777777" w:rsidR="00216FEA" w:rsidRDefault="00216FE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17BA472" w14:textId="77777777" w:rsidR="00216FEA" w:rsidRDefault="00216FE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F607A0A" w14:textId="77777777" w:rsidR="00216FEA" w:rsidRPr="004E673A" w:rsidRDefault="00216FE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3369630" w14:textId="77777777" w:rsidR="00216FEA" w:rsidRDefault="00216FEA" w:rsidP="008F2B8B">
            <w:pPr>
              <w:rPr>
                <w:color w:val="4472C4" w:themeColor="accent1"/>
              </w:rPr>
            </w:pPr>
          </w:p>
        </w:tc>
      </w:tr>
      <w:tr w:rsidR="00216FEA" w14:paraId="58250EB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830AEF" w14:textId="77777777" w:rsidR="00216FEA" w:rsidRPr="00023D07" w:rsidRDefault="00216FE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4472361" w14:textId="77777777" w:rsidR="00216FEA" w:rsidRDefault="00216FE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0B15699" w14:textId="77777777" w:rsidR="00216FEA" w:rsidRPr="00C371F0" w:rsidRDefault="00216FEA" w:rsidP="00216FE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16FEA" w:rsidRPr="002714A1" w14:paraId="07BC0FBF" w14:textId="77777777" w:rsidTr="008F2B8B">
        <w:tc>
          <w:tcPr>
            <w:tcW w:w="2153" w:type="dxa"/>
          </w:tcPr>
          <w:p w14:paraId="4E53EB32" w14:textId="77777777" w:rsidR="00216FEA" w:rsidRPr="002714A1" w:rsidRDefault="00216FE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472BF2D" w14:textId="77777777" w:rsidR="00216FEA" w:rsidRPr="002714A1" w:rsidRDefault="00216FE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11CC4F0" w14:textId="77777777" w:rsidR="00216FEA" w:rsidRPr="002714A1" w:rsidRDefault="00216FE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16FEA" w14:paraId="1712882F" w14:textId="77777777" w:rsidTr="008F2B8B">
        <w:tc>
          <w:tcPr>
            <w:tcW w:w="2153" w:type="dxa"/>
          </w:tcPr>
          <w:p w14:paraId="54B4BCB8" w14:textId="77777777" w:rsidR="00216FEA" w:rsidRDefault="00216FE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4B8D0BC" w14:textId="77777777" w:rsidR="00216FEA" w:rsidRDefault="00216FE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12C99BC" w14:textId="77777777" w:rsidR="00216FEA" w:rsidRDefault="00216FE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FF201B" w14:textId="77777777" w:rsidR="00216FEA" w:rsidRPr="00C371F0" w:rsidRDefault="00216FEA" w:rsidP="00216FE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16FEA" w:rsidRPr="00AD5CE1" w14:paraId="2B3D2914" w14:textId="77777777" w:rsidTr="008F2B8B">
        <w:tc>
          <w:tcPr>
            <w:tcW w:w="5395" w:type="dxa"/>
          </w:tcPr>
          <w:p w14:paraId="227F8C05" w14:textId="52129C73" w:rsidR="00216FEA" w:rsidRPr="00AD5CE1" w:rsidRDefault="00216FE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75F4F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22B57FD" w14:textId="77777777" w:rsidR="00216FEA" w:rsidRDefault="00216FE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3DB32EB" w14:textId="77777777" w:rsidR="00216FEA" w:rsidRPr="00AD5CE1" w:rsidRDefault="00216FEA" w:rsidP="008F2B8B"/>
        </w:tc>
      </w:tr>
      <w:tr w:rsidR="00216FEA" w:rsidRPr="00AD5CE1" w14:paraId="5DD8C87C" w14:textId="77777777" w:rsidTr="008F2B8B">
        <w:tc>
          <w:tcPr>
            <w:tcW w:w="5395" w:type="dxa"/>
          </w:tcPr>
          <w:p w14:paraId="645DB796" w14:textId="77777777" w:rsidR="00216FEA" w:rsidRPr="00F9058C" w:rsidRDefault="00216FE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A58CEBB" w14:textId="1318FCAE" w:rsidR="00216FEA" w:rsidRDefault="00216FE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75F4F">
              <w:rPr>
                <w:noProof/>
                <w:color w:val="4472C4" w:themeColor="accent1"/>
              </w:rPr>
              <w:t>28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75F4F">
              <w:rPr>
                <w:noProof/>
                <w:color w:val="4472C4" w:themeColor="accent1"/>
              </w:rPr>
              <w:t>23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BFFC296" w14:textId="77777777" w:rsidR="00216FEA" w:rsidRPr="00AD5CE1" w:rsidRDefault="00216FEA" w:rsidP="008F2B8B"/>
        </w:tc>
      </w:tr>
    </w:tbl>
    <w:p w14:paraId="60902EA3" w14:textId="77777777" w:rsidR="00216FEA" w:rsidRDefault="00216FEA" w:rsidP="00216FEA"/>
    <w:p w14:paraId="165A0B25" w14:textId="77777777" w:rsidR="00216FEA" w:rsidRPr="002A5571" w:rsidRDefault="00216FEA" w:rsidP="00216FE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76A3B73" w14:textId="77777777" w:rsidR="00216FEA" w:rsidRPr="0079201A" w:rsidRDefault="00216FEA" w:rsidP="00216FEA"/>
    <w:p w14:paraId="1876D121" w14:textId="77777777" w:rsidR="00C84D35" w:rsidRPr="00216FEA" w:rsidRDefault="00C84D35" w:rsidP="00216FEA"/>
    <w:sectPr w:rsidR="00C84D35" w:rsidRPr="00216FEA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844BF" w14:textId="77777777" w:rsidR="006D760E" w:rsidRDefault="006D760E" w:rsidP="00505854">
      <w:r>
        <w:separator/>
      </w:r>
    </w:p>
  </w:endnote>
  <w:endnote w:type="continuationSeparator" w:id="0">
    <w:p w14:paraId="73499122" w14:textId="77777777" w:rsidR="006D760E" w:rsidRDefault="006D760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71F23" w14:textId="77777777" w:rsidR="006D760E" w:rsidRDefault="006D760E" w:rsidP="00505854">
      <w:r>
        <w:separator/>
      </w:r>
    </w:p>
  </w:footnote>
  <w:footnote w:type="continuationSeparator" w:id="0">
    <w:p w14:paraId="195372DD" w14:textId="77777777" w:rsidR="006D760E" w:rsidRDefault="006D760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3C8E6B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C1414">
      <w:rPr>
        <w:b/>
        <w:bCs/>
        <w:sz w:val="28"/>
        <w:szCs w:val="28"/>
      </w:rPr>
      <w:t>0377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75F4F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6FEA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57F89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1D3D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60E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5F4F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0AC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1414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07F1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F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9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2025-09-14T00:52:00Z</dcterms:modified>
</cp:coreProperties>
</file>