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56446" w14:textId="77777777" w:rsidR="00D8120C" w:rsidRPr="00C371F0" w:rsidRDefault="00D8120C" w:rsidP="00D8120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A34AF51" w14:textId="77777777" w:rsidR="00D8120C" w:rsidRPr="006C2C15" w:rsidRDefault="00D8120C" w:rsidP="00D8120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23680C1" w14:textId="77777777" w:rsidR="00D8120C" w:rsidRPr="00C371F0" w:rsidRDefault="00D8120C" w:rsidP="00D8120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1B8E" w14:paraId="4F4A52F4" w14:textId="77777777" w:rsidTr="008F2B8B">
        <w:tc>
          <w:tcPr>
            <w:tcW w:w="5395" w:type="dxa"/>
          </w:tcPr>
          <w:p w14:paraId="5FF64D25" w14:textId="77777777" w:rsidR="00D8120C" w:rsidRDefault="00D8120C" w:rsidP="008F2B8B">
            <w:r>
              <w:t>Top</w:t>
            </w:r>
          </w:p>
        </w:tc>
        <w:tc>
          <w:tcPr>
            <w:tcW w:w="5395" w:type="dxa"/>
          </w:tcPr>
          <w:p w14:paraId="06FA66E7" w14:textId="77777777" w:rsidR="00D8120C" w:rsidRDefault="00D8120C" w:rsidP="008F2B8B">
            <w:r>
              <w:t>Back</w:t>
            </w:r>
          </w:p>
        </w:tc>
      </w:tr>
      <w:tr w:rsidR="006A1B8E" w14:paraId="35EAFEFD" w14:textId="77777777" w:rsidTr="008F2B8B">
        <w:tc>
          <w:tcPr>
            <w:tcW w:w="5395" w:type="dxa"/>
          </w:tcPr>
          <w:p w14:paraId="715D4CD4" w14:textId="5664DFB0" w:rsidR="00D8120C" w:rsidRDefault="006A1B8E" w:rsidP="008F2B8B">
            <w:r>
              <w:rPr>
                <w:noProof/>
              </w:rPr>
              <w:drawing>
                <wp:inline distT="0" distB="0" distL="0" distR="0" wp14:anchorId="76E6423E" wp14:editId="7EF7BCA6">
                  <wp:extent cx="3190377" cy="4864100"/>
                  <wp:effectExtent l="0" t="0" r="0" b="0"/>
                  <wp:docPr id="921924837" name="Picture 1" descr="A white sh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24837" name="Picture 1" descr="A white sh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31" cy="488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3595A54" w14:textId="3D20E512" w:rsidR="00D8120C" w:rsidRDefault="006A1B8E" w:rsidP="008F2B8B">
            <w:r>
              <w:rPr>
                <w:noProof/>
              </w:rPr>
              <w:drawing>
                <wp:inline distT="0" distB="0" distL="0" distR="0" wp14:anchorId="3200CB77" wp14:editId="1AE2843C">
                  <wp:extent cx="3039713" cy="4800600"/>
                  <wp:effectExtent l="0" t="0" r="0" b="0"/>
                  <wp:docPr id="1944153195" name="Picture 2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153195" name="Picture 2" descr="A white dres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82" cy="481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50BC6" w14:textId="77777777" w:rsidR="00D8120C" w:rsidRDefault="00D8120C" w:rsidP="00D8120C">
      <w:pPr>
        <w:rPr>
          <w:b/>
          <w:bCs/>
          <w:color w:val="000000" w:themeColor="text1"/>
        </w:rPr>
      </w:pPr>
    </w:p>
    <w:p w14:paraId="5AE178EE" w14:textId="3E502E84" w:rsidR="00D8120C" w:rsidRDefault="006A1B8E" w:rsidP="00D8120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00BC62" wp14:editId="4D719EB6">
            <wp:extent cx="5997575" cy="9144000"/>
            <wp:effectExtent l="0" t="0" r="0" b="0"/>
            <wp:docPr id="280859548" name="Picture 3" descr="A white sh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59548" name="Picture 3" descr="A white shir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7CC626" wp14:editId="5D7ADCB3">
            <wp:extent cx="6858000" cy="6299835"/>
            <wp:effectExtent l="0" t="0" r="0" b="0"/>
            <wp:docPr id="1831095539" name="Picture 4" descr="A white fabric with a string attached to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5539" name="Picture 4" descr="A white fabric with a string attached to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42A283" wp14:editId="6F95B62D">
            <wp:extent cx="6858000" cy="2562860"/>
            <wp:effectExtent l="0" t="0" r="0" b="2540"/>
            <wp:docPr id="778627599" name="Picture 5" descr="A white fabric with a yellow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7599" name="Picture 5" descr="A white fabric with a yellow ribbo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10A13D" wp14:editId="29D871E2">
            <wp:extent cx="6858000" cy="6195060"/>
            <wp:effectExtent l="0" t="0" r="0" b="2540"/>
            <wp:docPr id="1109042711" name="Picture 6" descr="A white cloth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42711" name="Picture 6" descr="A white cloth on a grid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11D2B1A" wp14:editId="075A2F62">
            <wp:extent cx="6858000" cy="7012305"/>
            <wp:effectExtent l="0" t="0" r="0" b="0"/>
            <wp:docPr id="1666073216" name="Picture 7" descr="A white fabric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73216" name="Picture 7" descr="A white fabric with lace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F4F9AF" wp14:editId="1CD3E08C">
            <wp:extent cx="6858000" cy="7969250"/>
            <wp:effectExtent l="0" t="0" r="0" b="6350"/>
            <wp:docPr id="983105810" name="Picture 8" descr="A white fabric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5810" name="Picture 8" descr="A white fabric with a scalloped edg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9C6D9F" wp14:editId="50926FB2">
            <wp:extent cx="5789930" cy="9144000"/>
            <wp:effectExtent l="0" t="0" r="1270" b="0"/>
            <wp:docPr id="1274536341" name="Picture 9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36341" name="Picture 9" descr="A white dress on a grid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2015C1" wp14:editId="23F38718">
            <wp:extent cx="6858000" cy="6422390"/>
            <wp:effectExtent l="0" t="0" r="0" b="3810"/>
            <wp:docPr id="206036054" name="Picture 10" descr="A white bag with yellow ribbon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054" name="Picture 10" descr="A white bag with yellow ribbon on a grid surfac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155B04" wp14:editId="11026543">
            <wp:extent cx="9144000" cy="6858000"/>
            <wp:effectExtent l="0" t="0" r="0" b="0"/>
            <wp:docPr id="1962435406" name="Picture 11" descr="A white fabric with a yellow st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35406" name="Picture 11" descr="A white fabric with a yellow strip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0C">
        <w:rPr>
          <w:b/>
          <w:bCs/>
          <w:color w:val="000000" w:themeColor="text1"/>
        </w:rPr>
        <w:br w:type="page"/>
      </w:r>
    </w:p>
    <w:p w14:paraId="16E91FAD" w14:textId="77777777" w:rsidR="00D8120C" w:rsidRDefault="00D8120C" w:rsidP="00D8120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8120C" w:rsidRPr="00023D07" w14:paraId="70828C9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E1D4" w14:textId="77777777" w:rsidR="00D8120C" w:rsidRPr="00023D07" w:rsidRDefault="00D812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3B69" w14:textId="77777777" w:rsidR="00D8120C" w:rsidRPr="00023D07" w:rsidRDefault="00D812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0A3A" w14:textId="77777777" w:rsidR="00D8120C" w:rsidRPr="00023D07" w:rsidRDefault="00D812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403E" w14:textId="77777777" w:rsidR="00D8120C" w:rsidRPr="00023D07" w:rsidRDefault="00D812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56F3" w14:textId="77777777" w:rsidR="00D8120C" w:rsidRPr="00023D07" w:rsidRDefault="00D812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8120C" w14:paraId="033C12A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58F877" w14:textId="77777777" w:rsidR="00D8120C" w:rsidRDefault="00D8120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F40C51E" w14:textId="77777777" w:rsidR="00D8120C" w:rsidRDefault="00D8120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2D71292" w14:textId="77777777" w:rsidR="00D8120C" w:rsidRDefault="00D812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FF062DA" w14:textId="77777777" w:rsidR="00D8120C" w:rsidRDefault="00D8120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40D09C2" w14:textId="77777777" w:rsidR="00D8120C" w:rsidRDefault="00D8120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120C" w14:paraId="63AA508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A516FE" w14:textId="77777777" w:rsidR="00D8120C" w:rsidRPr="00023D07" w:rsidRDefault="00D8120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26FE532" w14:textId="77777777" w:rsidR="00D8120C" w:rsidRDefault="00D8120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9B86E42" w14:textId="77777777" w:rsidR="00D8120C" w:rsidRDefault="00D8120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36A8B35" w14:textId="77777777" w:rsidR="00D8120C" w:rsidRPr="004E673A" w:rsidRDefault="00D8120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6B47B2" w14:textId="77777777" w:rsidR="00D8120C" w:rsidRDefault="00D8120C" w:rsidP="008F2B8B">
            <w:pPr>
              <w:rPr>
                <w:color w:val="4472C4" w:themeColor="accent1"/>
              </w:rPr>
            </w:pPr>
          </w:p>
        </w:tc>
      </w:tr>
      <w:tr w:rsidR="00D8120C" w14:paraId="66A0887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7E03538" w14:textId="77777777" w:rsidR="00D8120C" w:rsidRPr="00023D07" w:rsidRDefault="00D8120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F666795" w14:textId="77777777" w:rsidR="00D8120C" w:rsidRDefault="00D8120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7A0D038" w14:textId="77777777" w:rsidR="00D8120C" w:rsidRPr="00C371F0" w:rsidRDefault="00D8120C" w:rsidP="00D8120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8120C" w:rsidRPr="002714A1" w14:paraId="090E332F" w14:textId="77777777" w:rsidTr="008F2B8B">
        <w:tc>
          <w:tcPr>
            <w:tcW w:w="2153" w:type="dxa"/>
          </w:tcPr>
          <w:p w14:paraId="2F60BFA6" w14:textId="77777777" w:rsidR="00D8120C" w:rsidRPr="002714A1" w:rsidRDefault="00D812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DA50BD6" w14:textId="77777777" w:rsidR="00D8120C" w:rsidRPr="002714A1" w:rsidRDefault="00D812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FC3E3FD" w14:textId="77777777" w:rsidR="00D8120C" w:rsidRPr="002714A1" w:rsidRDefault="00D812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8120C" w14:paraId="592098AE" w14:textId="77777777" w:rsidTr="008F2B8B">
        <w:tc>
          <w:tcPr>
            <w:tcW w:w="2153" w:type="dxa"/>
          </w:tcPr>
          <w:p w14:paraId="00CE567D" w14:textId="77777777" w:rsidR="00D8120C" w:rsidRDefault="00D8120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6D8A6AC" w14:textId="77777777" w:rsidR="00D8120C" w:rsidRDefault="00D812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07EBCDF" w14:textId="77777777" w:rsidR="00D8120C" w:rsidRDefault="00D812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8E2F64" w14:textId="77777777" w:rsidR="00D8120C" w:rsidRPr="00C371F0" w:rsidRDefault="00D8120C" w:rsidP="00D8120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8120C" w:rsidRPr="00AD5CE1" w14:paraId="2A1CE23C" w14:textId="77777777" w:rsidTr="008F2B8B">
        <w:tc>
          <w:tcPr>
            <w:tcW w:w="5395" w:type="dxa"/>
          </w:tcPr>
          <w:p w14:paraId="33BCE38C" w14:textId="70F61F9A" w:rsidR="00D8120C" w:rsidRPr="00AD5CE1" w:rsidRDefault="00D8120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45CE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07251FD" w14:textId="77777777" w:rsidR="00D8120C" w:rsidRDefault="00D8120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CC058D5" w14:textId="77777777" w:rsidR="00D8120C" w:rsidRPr="00AD5CE1" w:rsidRDefault="00D8120C" w:rsidP="008F2B8B"/>
        </w:tc>
      </w:tr>
      <w:tr w:rsidR="00D8120C" w:rsidRPr="00AD5CE1" w14:paraId="629839E7" w14:textId="77777777" w:rsidTr="008F2B8B">
        <w:tc>
          <w:tcPr>
            <w:tcW w:w="5395" w:type="dxa"/>
          </w:tcPr>
          <w:p w14:paraId="311FDF34" w14:textId="77777777" w:rsidR="00D8120C" w:rsidRPr="00F9058C" w:rsidRDefault="00D8120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EC2ABB4" w14:textId="3AA5F134" w:rsidR="00D8120C" w:rsidRDefault="00D8120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745CE">
              <w:rPr>
                <w:noProof/>
                <w:color w:val="4472C4" w:themeColor="accent1"/>
              </w:rPr>
              <w:t>31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745CE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D41DBBF" w14:textId="77777777" w:rsidR="00D8120C" w:rsidRPr="00AD5CE1" w:rsidRDefault="00D8120C" w:rsidP="008F2B8B"/>
        </w:tc>
      </w:tr>
    </w:tbl>
    <w:p w14:paraId="04F23501" w14:textId="77777777" w:rsidR="00D8120C" w:rsidRDefault="00D8120C" w:rsidP="00D8120C"/>
    <w:p w14:paraId="5AE811EC" w14:textId="77777777" w:rsidR="00D8120C" w:rsidRPr="002A5571" w:rsidRDefault="00D8120C" w:rsidP="00D8120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4046B2C" w14:textId="77777777" w:rsidR="00D8120C" w:rsidRPr="0079201A" w:rsidRDefault="00D8120C" w:rsidP="00D8120C"/>
    <w:p w14:paraId="1876D121" w14:textId="77777777" w:rsidR="00C84D35" w:rsidRPr="00D8120C" w:rsidRDefault="00C84D35" w:rsidP="00D8120C"/>
    <w:sectPr w:rsidR="00C84D35" w:rsidRPr="00D8120C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99599" w14:textId="77777777" w:rsidR="00631FA8" w:rsidRDefault="00631FA8" w:rsidP="00505854">
      <w:r>
        <w:separator/>
      </w:r>
    </w:p>
  </w:endnote>
  <w:endnote w:type="continuationSeparator" w:id="0">
    <w:p w14:paraId="0B463524" w14:textId="77777777" w:rsidR="00631FA8" w:rsidRDefault="00631FA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D3A1" w14:textId="77777777" w:rsidR="00631FA8" w:rsidRDefault="00631FA8" w:rsidP="00505854">
      <w:r>
        <w:separator/>
      </w:r>
    </w:p>
  </w:footnote>
  <w:footnote w:type="continuationSeparator" w:id="0">
    <w:p w14:paraId="381D5613" w14:textId="77777777" w:rsidR="00631FA8" w:rsidRDefault="00631FA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29012F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D29CA">
      <w:rPr>
        <w:b/>
        <w:bCs/>
        <w:sz w:val="28"/>
        <w:szCs w:val="28"/>
      </w:rPr>
      <w:t>0376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745CE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1FA8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1B8E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0ACE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45CE"/>
    <w:rsid w:val="00D8120C"/>
    <w:rsid w:val="00D83995"/>
    <w:rsid w:val="00D83C6F"/>
    <w:rsid w:val="00D85E75"/>
    <w:rsid w:val="00D9283C"/>
    <w:rsid w:val="00D929DB"/>
    <w:rsid w:val="00DA6790"/>
    <w:rsid w:val="00DA72DF"/>
    <w:rsid w:val="00DB05DB"/>
    <w:rsid w:val="00DB2E8E"/>
    <w:rsid w:val="00DD013C"/>
    <w:rsid w:val="00DD12E3"/>
    <w:rsid w:val="00DD29CA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C45BC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20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2025-09-14T00:53:00Z</dcterms:modified>
</cp:coreProperties>
</file>