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0220EE" w14:textId="77777777" w:rsidR="008D1D29" w:rsidRPr="00C371F0" w:rsidRDefault="008D1D29" w:rsidP="008D1D29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7CB632C2" w14:textId="77777777" w:rsidR="008D1D29" w:rsidRPr="006C2C15" w:rsidRDefault="008D1D29" w:rsidP="008D1D29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74C636AF" w14:textId="77777777" w:rsidR="008D1D29" w:rsidRPr="00C371F0" w:rsidRDefault="008D1D29" w:rsidP="008D1D29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FE747D" w14:paraId="0F4E949E" w14:textId="77777777" w:rsidTr="008F2B8B">
        <w:tc>
          <w:tcPr>
            <w:tcW w:w="5395" w:type="dxa"/>
          </w:tcPr>
          <w:p w14:paraId="732CBB4D" w14:textId="77777777" w:rsidR="008D1D29" w:rsidRDefault="008D1D29" w:rsidP="008F2B8B">
            <w:r>
              <w:t>Top</w:t>
            </w:r>
          </w:p>
        </w:tc>
        <w:tc>
          <w:tcPr>
            <w:tcW w:w="5395" w:type="dxa"/>
          </w:tcPr>
          <w:p w14:paraId="161A7030" w14:textId="77777777" w:rsidR="008D1D29" w:rsidRDefault="008D1D29" w:rsidP="008F2B8B">
            <w:r>
              <w:t>Back</w:t>
            </w:r>
          </w:p>
        </w:tc>
      </w:tr>
      <w:tr w:rsidR="00FE747D" w14:paraId="2EB9B35C" w14:textId="77777777" w:rsidTr="008F2B8B">
        <w:tc>
          <w:tcPr>
            <w:tcW w:w="5395" w:type="dxa"/>
          </w:tcPr>
          <w:p w14:paraId="54A82732" w14:textId="432C6727" w:rsidR="008D1D29" w:rsidRDefault="00FE747D" w:rsidP="008F2B8B">
            <w:r>
              <w:rPr>
                <w:noProof/>
              </w:rPr>
              <w:drawing>
                <wp:inline distT="0" distB="0" distL="0" distR="0" wp14:anchorId="197E2999" wp14:editId="7511345C">
                  <wp:extent cx="3158889" cy="5092700"/>
                  <wp:effectExtent l="0" t="0" r="3810" b="0"/>
                  <wp:docPr id="486490143" name="Picture 1" descr="A long white shir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490143" name="Picture 1" descr="A long white shir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7277" cy="5154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51F49309" w14:textId="55947FF8" w:rsidR="008D1D29" w:rsidRDefault="00FE747D" w:rsidP="008F2B8B">
            <w:r>
              <w:rPr>
                <w:noProof/>
              </w:rPr>
              <w:drawing>
                <wp:inline distT="0" distB="0" distL="0" distR="0" wp14:anchorId="3CFE261C" wp14:editId="50F57EE0">
                  <wp:extent cx="3186176" cy="4978400"/>
                  <wp:effectExtent l="0" t="0" r="1905" b="0"/>
                  <wp:docPr id="1936100045" name="Picture 2" descr="A white dress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100045" name="Picture 2" descr="A white dress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649" cy="49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22AA43" w14:textId="77777777" w:rsidR="008D1D29" w:rsidRDefault="008D1D29" w:rsidP="008D1D29">
      <w:pPr>
        <w:rPr>
          <w:b/>
          <w:bCs/>
          <w:color w:val="000000" w:themeColor="text1"/>
        </w:rPr>
      </w:pPr>
    </w:p>
    <w:p w14:paraId="3DEA9E03" w14:textId="2DA49090" w:rsidR="008D1D29" w:rsidRDefault="008D1D29" w:rsidP="008D1D29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47F55AE" wp14:editId="23C4D393">
            <wp:extent cx="5671820" cy="9144000"/>
            <wp:effectExtent l="0" t="0" r="5080" b="0"/>
            <wp:docPr id="1545706242" name="Picture 3" descr="A long white shir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706242" name="Picture 3" descr="A long white shir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8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4208126" wp14:editId="6A463DFC">
            <wp:extent cx="6858000" cy="7325360"/>
            <wp:effectExtent l="0" t="0" r="0" b="2540"/>
            <wp:docPr id="1224876825" name="Picture 4" descr="A white dres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876825" name="Picture 4" descr="A white dress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2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B059A08" wp14:editId="06970277">
            <wp:extent cx="9144000" cy="6858000"/>
            <wp:effectExtent l="0" t="0" r="0" b="0"/>
            <wp:docPr id="268836856" name="Picture 5" descr="A white dress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836856" name="Picture 5" descr="A white dress on a grid surfac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B137DA2" wp14:editId="42926E1C">
            <wp:extent cx="6432550" cy="9144000"/>
            <wp:effectExtent l="0" t="0" r="6350" b="0"/>
            <wp:docPr id="2094034597" name="Picture 6" descr="A white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034597" name="Picture 6" descr="A white fabric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5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14D908E" wp14:editId="1F52B264">
            <wp:extent cx="6570980" cy="9144000"/>
            <wp:effectExtent l="0" t="0" r="0" b="0"/>
            <wp:docPr id="802422466" name="Picture 7" descr="A white cloth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22466" name="Picture 7" descr="A white cloth on a tile wall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154B009" wp14:editId="20CACE22">
            <wp:extent cx="6858000" cy="6150610"/>
            <wp:effectExtent l="0" t="0" r="0" b="0"/>
            <wp:docPr id="2101595647" name="Picture 8" descr="A white sheet with plea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595647" name="Picture 8" descr="A white sheet with pleat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5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CE0E237" wp14:editId="01C940E2">
            <wp:extent cx="5852160" cy="9144000"/>
            <wp:effectExtent l="0" t="0" r="2540" b="0"/>
            <wp:docPr id="1398949077" name="Picture 9" descr="A white dress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949077" name="Picture 9" descr="A white dress on a wall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CE4A3E5" wp14:editId="6C5E8961">
            <wp:extent cx="6858000" cy="6422390"/>
            <wp:effectExtent l="0" t="0" r="0" b="3810"/>
            <wp:docPr id="2091898809" name="Picture 10" descr="A white dres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898809" name="Picture 10" descr="A white dress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2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ED3F556" wp14:editId="4E173BD0">
            <wp:extent cx="6858000" cy="8376285"/>
            <wp:effectExtent l="0" t="0" r="0" b="5715"/>
            <wp:docPr id="1099375914" name="Picture 11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75914" name="Picture 11" descr="A close up of a white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7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47D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D4AABCC" wp14:editId="71EDE280">
            <wp:extent cx="6377305" cy="9144000"/>
            <wp:effectExtent l="0" t="0" r="0" b="0"/>
            <wp:docPr id="706352389" name="Picture 12" descr="A pair of white pants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352389" name="Picture 12" descr="A pair of white pants on a grid wall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CB27A" w14:textId="77777777" w:rsidR="008D1D29" w:rsidRDefault="008D1D29" w:rsidP="008D1D2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8D1D29" w:rsidRPr="00023D07" w14:paraId="56CE406E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7E6E9" w14:textId="77777777" w:rsidR="008D1D29" w:rsidRPr="00023D07" w:rsidRDefault="008D1D2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24466" w14:textId="77777777" w:rsidR="008D1D29" w:rsidRPr="00023D07" w:rsidRDefault="008D1D2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6C908" w14:textId="77777777" w:rsidR="008D1D29" w:rsidRPr="00023D07" w:rsidRDefault="008D1D2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B18CA" w14:textId="77777777" w:rsidR="008D1D29" w:rsidRPr="00023D07" w:rsidRDefault="008D1D2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2D1F9" w14:textId="77777777" w:rsidR="008D1D29" w:rsidRPr="00023D07" w:rsidRDefault="008D1D2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8D1D29" w14:paraId="25238D5B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18AA948" w14:textId="77777777" w:rsidR="008D1D29" w:rsidRDefault="008D1D29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7F8D0984" w14:textId="77777777" w:rsidR="008D1D29" w:rsidRDefault="008D1D29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60B30F67" w14:textId="77777777" w:rsidR="008D1D29" w:rsidRDefault="008D1D29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062C566" w14:textId="77777777" w:rsidR="008D1D29" w:rsidRDefault="008D1D29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83BB1DE" w14:textId="77777777" w:rsidR="008D1D29" w:rsidRDefault="008D1D29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D1D29" w14:paraId="0EE1E9F0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FF2B1B3" w14:textId="77777777" w:rsidR="008D1D29" w:rsidRPr="00023D07" w:rsidRDefault="008D1D29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C981177" w14:textId="77777777" w:rsidR="008D1D29" w:rsidRDefault="008D1D29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70E30294" w14:textId="77777777" w:rsidR="008D1D29" w:rsidRDefault="008D1D29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FE6EDD0" w14:textId="77777777" w:rsidR="008D1D29" w:rsidRPr="004E673A" w:rsidRDefault="008D1D29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93E1CC0" w14:textId="77777777" w:rsidR="008D1D29" w:rsidRDefault="008D1D29" w:rsidP="008F2B8B">
            <w:pPr>
              <w:rPr>
                <w:color w:val="4472C4" w:themeColor="accent1"/>
              </w:rPr>
            </w:pPr>
          </w:p>
        </w:tc>
      </w:tr>
      <w:tr w:rsidR="008D1D29" w14:paraId="20D40FAC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BD85D27" w14:textId="77777777" w:rsidR="008D1D29" w:rsidRPr="00023D07" w:rsidRDefault="008D1D29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067A6728" w14:textId="77777777" w:rsidR="008D1D29" w:rsidRDefault="008D1D29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0269FE6C" w14:textId="77777777" w:rsidR="008D1D29" w:rsidRPr="00C371F0" w:rsidRDefault="008D1D29" w:rsidP="008D1D29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8D1D29" w:rsidRPr="002714A1" w14:paraId="6CBC3ACE" w14:textId="77777777" w:rsidTr="008F2B8B">
        <w:tc>
          <w:tcPr>
            <w:tcW w:w="2153" w:type="dxa"/>
          </w:tcPr>
          <w:p w14:paraId="37522CE8" w14:textId="77777777" w:rsidR="008D1D29" w:rsidRPr="002714A1" w:rsidRDefault="008D1D29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6691988C" w14:textId="77777777" w:rsidR="008D1D29" w:rsidRPr="002714A1" w:rsidRDefault="008D1D29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7A9622A6" w14:textId="77777777" w:rsidR="008D1D29" w:rsidRPr="002714A1" w:rsidRDefault="008D1D29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8D1D29" w14:paraId="6EE07866" w14:textId="77777777" w:rsidTr="008F2B8B">
        <w:tc>
          <w:tcPr>
            <w:tcW w:w="2153" w:type="dxa"/>
          </w:tcPr>
          <w:p w14:paraId="0C28DE76" w14:textId="77777777" w:rsidR="008D1D29" w:rsidRDefault="008D1D29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16EAFE75" w14:textId="77777777" w:rsidR="008D1D29" w:rsidRDefault="008D1D29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50307AB6" w14:textId="77777777" w:rsidR="008D1D29" w:rsidRDefault="008D1D29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477CA8E" w14:textId="77777777" w:rsidR="008D1D29" w:rsidRPr="00C371F0" w:rsidRDefault="008D1D29" w:rsidP="008D1D2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D1D29" w:rsidRPr="00AD5CE1" w14:paraId="52B5DAC6" w14:textId="77777777" w:rsidTr="008F2B8B">
        <w:tc>
          <w:tcPr>
            <w:tcW w:w="5395" w:type="dxa"/>
          </w:tcPr>
          <w:p w14:paraId="72A279D5" w14:textId="7FA83D18" w:rsidR="008D1D29" w:rsidRPr="00AD5CE1" w:rsidRDefault="008D1D29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55A1B">
              <w:rPr>
                <w:color w:val="4472C4" w:themeColor="accent1"/>
              </w:rPr>
              <w:t>Nightgown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5E28CED2" w14:textId="77777777" w:rsidR="008D1D29" w:rsidRDefault="008D1D29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5E934473" w14:textId="77777777" w:rsidR="008D1D29" w:rsidRPr="00AD5CE1" w:rsidRDefault="008D1D29" w:rsidP="008F2B8B"/>
        </w:tc>
      </w:tr>
      <w:tr w:rsidR="008D1D29" w:rsidRPr="00AD5CE1" w14:paraId="0B7D2232" w14:textId="77777777" w:rsidTr="008F2B8B">
        <w:tc>
          <w:tcPr>
            <w:tcW w:w="5395" w:type="dxa"/>
          </w:tcPr>
          <w:p w14:paraId="2596C675" w14:textId="77777777" w:rsidR="008D1D29" w:rsidRPr="00F9058C" w:rsidRDefault="008D1D29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244838E4" w14:textId="08762AA5" w:rsidR="008D1D29" w:rsidRDefault="008D1D29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55A1B">
              <w:rPr>
                <w:noProof/>
                <w:color w:val="4472C4" w:themeColor="accent1"/>
              </w:rPr>
              <w:t>53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01BB5A20" w14:textId="77777777" w:rsidR="008D1D29" w:rsidRPr="00AD5CE1" w:rsidRDefault="008D1D29" w:rsidP="008F2B8B"/>
        </w:tc>
      </w:tr>
    </w:tbl>
    <w:p w14:paraId="5A957DDB" w14:textId="77777777" w:rsidR="008D1D29" w:rsidRDefault="008D1D29" w:rsidP="008D1D29"/>
    <w:p w14:paraId="340A130A" w14:textId="77777777" w:rsidR="008D1D29" w:rsidRPr="002A5571" w:rsidRDefault="008D1D29" w:rsidP="008D1D29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0189450C" w14:textId="77777777" w:rsidR="008D1D29" w:rsidRPr="0079201A" w:rsidRDefault="008D1D29" w:rsidP="008D1D29"/>
    <w:p w14:paraId="1876D121" w14:textId="77777777" w:rsidR="00C84D35" w:rsidRPr="008D1D29" w:rsidRDefault="00C84D35" w:rsidP="008D1D29"/>
    <w:sectPr w:rsidR="00C84D35" w:rsidRPr="008D1D29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21442D" w14:textId="77777777" w:rsidR="000557D8" w:rsidRDefault="000557D8" w:rsidP="00505854">
      <w:r>
        <w:separator/>
      </w:r>
    </w:p>
  </w:endnote>
  <w:endnote w:type="continuationSeparator" w:id="0">
    <w:p w14:paraId="1317D601" w14:textId="77777777" w:rsidR="000557D8" w:rsidRDefault="000557D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58A39F" w14:textId="77777777" w:rsidR="000557D8" w:rsidRDefault="000557D8" w:rsidP="00505854">
      <w:r>
        <w:separator/>
      </w:r>
    </w:p>
  </w:footnote>
  <w:footnote w:type="continuationSeparator" w:id="0">
    <w:p w14:paraId="0D81773C" w14:textId="77777777" w:rsidR="000557D8" w:rsidRDefault="000557D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131027D3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51016">
      <w:rPr>
        <w:b/>
        <w:bCs/>
        <w:sz w:val="28"/>
        <w:szCs w:val="28"/>
      </w:rPr>
      <w:t>0375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455A1B">
      <w:rPr>
        <w:noProof/>
        <w:sz w:val="28"/>
        <w:szCs w:val="28"/>
      </w:rPr>
      <w:t>September 13,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7D8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62A9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5A1B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016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C5656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1D29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97556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E747D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1D29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12</Pages>
  <Words>114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2025-09-14T00:53:00Z</dcterms:modified>
</cp:coreProperties>
</file>