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EC5FA" w14:textId="77777777" w:rsidR="00BB31B3" w:rsidRPr="00C371F0" w:rsidRDefault="00BB31B3" w:rsidP="00BB31B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29DA9B0" w14:textId="77777777" w:rsidR="00BB31B3" w:rsidRPr="006C2C15" w:rsidRDefault="00BB31B3" w:rsidP="00BB31B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583A2AC" w14:textId="77777777" w:rsidR="00BB31B3" w:rsidRPr="00C371F0" w:rsidRDefault="00BB31B3" w:rsidP="00BB31B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0782" w14:paraId="13501809" w14:textId="77777777" w:rsidTr="008F2B8B">
        <w:tc>
          <w:tcPr>
            <w:tcW w:w="5395" w:type="dxa"/>
          </w:tcPr>
          <w:p w14:paraId="1604833E" w14:textId="77777777" w:rsidR="00BB31B3" w:rsidRDefault="00BB31B3" w:rsidP="008F2B8B">
            <w:r>
              <w:t>Top</w:t>
            </w:r>
          </w:p>
        </w:tc>
        <w:tc>
          <w:tcPr>
            <w:tcW w:w="5395" w:type="dxa"/>
          </w:tcPr>
          <w:p w14:paraId="462BA46F" w14:textId="77777777" w:rsidR="00BB31B3" w:rsidRDefault="00BB31B3" w:rsidP="008F2B8B">
            <w:r>
              <w:t>Back</w:t>
            </w:r>
          </w:p>
        </w:tc>
      </w:tr>
      <w:tr w:rsidR="00640782" w14:paraId="684941B6" w14:textId="77777777" w:rsidTr="008F2B8B">
        <w:tc>
          <w:tcPr>
            <w:tcW w:w="5395" w:type="dxa"/>
          </w:tcPr>
          <w:p w14:paraId="02B6BF5B" w14:textId="35EC4798" w:rsidR="00BB31B3" w:rsidRDefault="00640782" w:rsidP="008F2B8B">
            <w:r>
              <w:rPr>
                <w:noProof/>
              </w:rPr>
              <w:drawing>
                <wp:inline distT="0" distB="0" distL="0" distR="0" wp14:anchorId="44836D68" wp14:editId="1B69049B">
                  <wp:extent cx="3175000" cy="3865268"/>
                  <wp:effectExtent l="0" t="0" r="0" b="0"/>
                  <wp:docPr id="1257003737" name="Picture 1" descr="A white pant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003737" name="Picture 1" descr="A white pant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357" cy="388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D7AE5F" w14:textId="0178F78F" w:rsidR="00BB31B3" w:rsidRDefault="00640782" w:rsidP="008F2B8B">
            <w:r>
              <w:rPr>
                <w:noProof/>
              </w:rPr>
              <w:drawing>
                <wp:inline distT="0" distB="0" distL="0" distR="0" wp14:anchorId="18BDCAE5" wp14:editId="1C91AB65">
                  <wp:extent cx="3124200" cy="1554290"/>
                  <wp:effectExtent l="0" t="0" r="0" b="0"/>
                  <wp:docPr id="589044714" name="Picture 2" descr="A pair of white pants on a til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44714" name="Picture 2" descr="A pair of white pants on a til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06" cy="15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AD3BC" w14:textId="77777777" w:rsidR="00BB31B3" w:rsidRDefault="00BB31B3" w:rsidP="00BB31B3">
      <w:pPr>
        <w:rPr>
          <w:b/>
          <w:bCs/>
          <w:color w:val="000000" w:themeColor="text1"/>
        </w:rPr>
      </w:pPr>
    </w:p>
    <w:p w14:paraId="6649AD5C" w14:textId="577DD676" w:rsidR="00BB31B3" w:rsidRDefault="00640782" w:rsidP="00BB31B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7E5CDF" wp14:editId="458BBAFF">
            <wp:extent cx="6858000" cy="8348980"/>
            <wp:effectExtent l="0" t="0" r="0" b="0"/>
            <wp:docPr id="163067369" name="Picture 3" descr="A white pant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7369" name="Picture 3" descr="A white pant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3B29E7D" wp14:editId="614F981F">
            <wp:extent cx="6858000" cy="6045835"/>
            <wp:effectExtent l="0" t="0" r="0" b="0"/>
            <wp:docPr id="1220105704" name="Picture 4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05704" name="Picture 4" descr="A white sk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2F109E" wp14:editId="0ECCC934">
            <wp:extent cx="6858000" cy="6917055"/>
            <wp:effectExtent l="0" t="0" r="0" b="4445"/>
            <wp:docPr id="223891785" name="Picture 5" descr="A pair of white pant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91785" name="Picture 5" descr="A pair of white pants with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27F90A" wp14:editId="316BC762">
            <wp:extent cx="6858000" cy="3411855"/>
            <wp:effectExtent l="0" t="0" r="0" b="4445"/>
            <wp:docPr id="458221566" name="Picture 6" descr="A pair of white pants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21566" name="Picture 6" descr="A pair of white pants on a tile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33DECF4" wp14:editId="6F33CDD1">
            <wp:extent cx="6858000" cy="4087495"/>
            <wp:effectExtent l="0" t="0" r="0" b="1905"/>
            <wp:docPr id="1969661058" name="Picture 7" descr="A pair of white pan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61058" name="Picture 7" descr="A pair of white pant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199565F" wp14:editId="7202C45B">
            <wp:extent cx="6858000" cy="6241415"/>
            <wp:effectExtent l="0" t="0" r="0" b="0"/>
            <wp:docPr id="1889016485" name="Picture 8" descr="A pair of white pan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16485" name="Picture 8" descr="A pair of white pants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1B3">
        <w:rPr>
          <w:b/>
          <w:bCs/>
          <w:color w:val="000000" w:themeColor="text1"/>
        </w:rPr>
        <w:br w:type="page"/>
      </w:r>
    </w:p>
    <w:p w14:paraId="338C8900" w14:textId="77777777" w:rsidR="00BB31B3" w:rsidRDefault="00BB31B3" w:rsidP="00BB31B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B31B3" w:rsidRPr="00023D07" w14:paraId="0818350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9207" w14:textId="77777777" w:rsidR="00BB31B3" w:rsidRPr="00023D07" w:rsidRDefault="00BB31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E5E4" w14:textId="77777777" w:rsidR="00BB31B3" w:rsidRPr="00023D07" w:rsidRDefault="00BB31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4361" w14:textId="77777777" w:rsidR="00BB31B3" w:rsidRPr="00023D07" w:rsidRDefault="00BB31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BB21" w14:textId="77777777" w:rsidR="00BB31B3" w:rsidRPr="00023D07" w:rsidRDefault="00BB31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A120" w14:textId="77777777" w:rsidR="00BB31B3" w:rsidRPr="00023D07" w:rsidRDefault="00BB31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B31B3" w14:paraId="0A1C3C2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B7E0D5" w14:textId="77777777" w:rsidR="00BB31B3" w:rsidRDefault="00BB31B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390C31" w14:textId="77777777" w:rsidR="00BB31B3" w:rsidRDefault="00BB31B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7959237" w14:textId="77777777" w:rsidR="00BB31B3" w:rsidRDefault="00BB31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016F65D" w14:textId="77777777" w:rsidR="00BB31B3" w:rsidRDefault="00BB31B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BF611F8" w14:textId="77777777" w:rsidR="00BB31B3" w:rsidRDefault="00BB31B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B31B3" w14:paraId="11F5E6F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3D3F18" w14:textId="77777777" w:rsidR="00BB31B3" w:rsidRPr="00023D07" w:rsidRDefault="00BB31B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0AA7720" w14:textId="77777777" w:rsidR="00BB31B3" w:rsidRDefault="00BB31B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6A8E6C3" w14:textId="77777777" w:rsidR="00BB31B3" w:rsidRDefault="00BB31B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8A97C0B" w14:textId="77777777" w:rsidR="00BB31B3" w:rsidRPr="004E673A" w:rsidRDefault="00BB31B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086420" w14:textId="77777777" w:rsidR="00BB31B3" w:rsidRDefault="00BB31B3" w:rsidP="008F2B8B">
            <w:pPr>
              <w:rPr>
                <w:color w:val="4472C4" w:themeColor="accent1"/>
              </w:rPr>
            </w:pPr>
          </w:p>
        </w:tc>
      </w:tr>
      <w:tr w:rsidR="00BB31B3" w14:paraId="5D53B0D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AA1BD9" w14:textId="77777777" w:rsidR="00BB31B3" w:rsidRPr="00023D07" w:rsidRDefault="00BB31B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5FB1B51" w14:textId="77777777" w:rsidR="00BB31B3" w:rsidRDefault="00BB31B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EB40DB5" w14:textId="77777777" w:rsidR="00BB31B3" w:rsidRPr="00C371F0" w:rsidRDefault="00BB31B3" w:rsidP="00BB31B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B31B3" w:rsidRPr="002714A1" w14:paraId="543CC217" w14:textId="77777777" w:rsidTr="008F2B8B">
        <w:tc>
          <w:tcPr>
            <w:tcW w:w="2153" w:type="dxa"/>
          </w:tcPr>
          <w:p w14:paraId="0C7EBE49" w14:textId="77777777" w:rsidR="00BB31B3" w:rsidRPr="002714A1" w:rsidRDefault="00BB31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556AECA" w14:textId="77777777" w:rsidR="00BB31B3" w:rsidRPr="002714A1" w:rsidRDefault="00BB31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97C6509" w14:textId="77777777" w:rsidR="00BB31B3" w:rsidRPr="002714A1" w:rsidRDefault="00BB31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B31B3" w14:paraId="5613DC08" w14:textId="77777777" w:rsidTr="008F2B8B">
        <w:tc>
          <w:tcPr>
            <w:tcW w:w="2153" w:type="dxa"/>
          </w:tcPr>
          <w:p w14:paraId="39EED28F" w14:textId="77777777" w:rsidR="00BB31B3" w:rsidRDefault="00BB31B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A108880" w14:textId="77777777" w:rsidR="00BB31B3" w:rsidRDefault="00BB31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7515418" w14:textId="77777777" w:rsidR="00BB31B3" w:rsidRDefault="00BB31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ED0B67" w14:textId="77777777" w:rsidR="00BB31B3" w:rsidRPr="00C371F0" w:rsidRDefault="00BB31B3" w:rsidP="00BB31B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B31B3" w:rsidRPr="00AD5CE1" w14:paraId="7DB1B695" w14:textId="77777777" w:rsidTr="008F2B8B">
        <w:tc>
          <w:tcPr>
            <w:tcW w:w="5395" w:type="dxa"/>
          </w:tcPr>
          <w:p w14:paraId="6ADB48DB" w14:textId="3CE963A6" w:rsidR="00BB31B3" w:rsidRPr="00AD5CE1" w:rsidRDefault="00BB31B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117D">
              <w:rPr>
                <w:color w:val="4472C4" w:themeColor="accent1"/>
              </w:rPr>
              <w:t>Pantaloons without crotch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986DC9C" w14:textId="77777777" w:rsidR="00BB31B3" w:rsidRDefault="00BB31B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5CA51D2" w14:textId="77777777" w:rsidR="00BB31B3" w:rsidRPr="00AD5CE1" w:rsidRDefault="00BB31B3" w:rsidP="008F2B8B"/>
        </w:tc>
      </w:tr>
      <w:tr w:rsidR="00BB31B3" w:rsidRPr="00AD5CE1" w14:paraId="5B57B793" w14:textId="77777777" w:rsidTr="008F2B8B">
        <w:tc>
          <w:tcPr>
            <w:tcW w:w="5395" w:type="dxa"/>
          </w:tcPr>
          <w:p w14:paraId="25B67568" w14:textId="77777777" w:rsidR="00BB31B3" w:rsidRPr="00F9058C" w:rsidRDefault="00BB31B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3C2D33F" w14:textId="6F53EF9B" w:rsidR="00BB31B3" w:rsidRDefault="00BB31B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117D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6117D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42F0821" w14:textId="77777777" w:rsidR="00BB31B3" w:rsidRPr="00AD5CE1" w:rsidRDefault="00BB31B3" w:rsidP="008F2B8B"/>
        </w:tc>
      </w:tr>
    </w:tbl>
    <w:p w14:paraId="4F2A5738" w14:textId="77777777" w:rsidR="00BB31B3" w:rsidRDefault="00BB31B3" w:rsidP="00BB31B3"/>
    <w:p w14:paraId="2660F0DD" w14:textId="77777777" w:rsidR="00BB31B3" w:rsidRPr="002A5571" w:rsidRDefault="00BB31B3" w:rsidP="00BB31B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00508E0" w14:textId="77777777" w:rsidR="00BB31B3" w:rsidRPr="0079201A" w:rsidRDefault="00BB31B3" w:rsidP="00BB31B3"/>
    <w:p w14:paraId="1876D121" w14:textId="77777777" w:rsidR="00C84D35" w:rsidRPr="00BB31B3" w:rsidRDefault="00C84D35" w:rsidP="00BB31B3"/>
    <w:sectPr w:rsidR="00C84D35" w:rsidRPr="00BB31B3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05A07" w14:textId="77777777" w:rsidR="006B6687" w:rsidRDefault="006B6687" w:rsidP="00505854">
      <w:r>
        <w:separator/>
      </w:r>
    </w:p>
  </w:endnote>
  <w:endnote w:type="continuationSeparator" w:id="0">
    <w:p w14:paraId="72C96B73" w14:textId="77777777" w:rsidR="006B6687" w:rsidRDefault="006B668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8EE64" w14:textId="77777777" w:rsidR="006B6687" w:rsidRDefault="006B6687" w:rsidP="00505854">
      <w:r>
        <w:separator/>
      </w:r>
    </w:p>
  </w:footnote>
  <w:footnote w:type="continuationSeparator" w:id="0">
    <w:p w14:paraId="494E2AD2" w14:textId="77777777" w:rsidR="006B6687" w:rsidRDefault="006B668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8B0A36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3425C">
      <w:rPr>
        <w:b/>
        <w:bCs/>
        <w:sz w:val="28"/>
        <w:szCs w:val="28"/>
      </w:rPr>
      <w:t>0373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6117D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5E89"/>
    <w:rsid w:val="001977D9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0782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6687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117D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B31B3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425C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61DD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1B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2025-09-14T00:55:00Z</dcterms:modified>
</cp:coreProperties>
</file>