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AC2315" w14:textId="77777777" w:rsidR="00AE16AA" w:rsidRPr="00C371F0" w:rsidRDefault="00AE16AA" w:rsidP="00AE16AA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ACA8550" w14:textId="77777777" w:rsidR="00AE16AA" w:rsidRPr="006C2C15" w:rsidRDefault="00AE16AA" w:rsidP="00AE16AA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2669401B" w14:textId="77777777" w:rsidR="00AE16AA" w:rsidRPr="00C371F0" w:rsidRDefault="00AE16AA" w:rsidP="00AE16AA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0"/>
        <w:gridCol w:w="5600"/>
      </w:tblGrid>
      <w:tr w:rsidR="009673F4" w14:paraId="1E15AC9C" w14:textId="77777777" w:rsidTr="008F2B8B">
        <w:tc>
          <w:tcPr>
            <w:tcW w:w="5395" w:type="dxa"/>
          </w:tcPr>
          <w:p w14:paraId="2ECD10D2" w14:textId="77777777" w:rsidR="00AE16AA" w:rsidRDefault="00AE16AA" w:rsidP="008F2B8B">
            <w:r>
              <w:t>Top</w:t>
            </w:r>
          </w:p>
        </w:tc>
        <w:tc>
          <w:tcPr>
            <w:tcW w:w="5395" w:type="dxa"/>
          </w:tcPr>
          <w:p w14:paraId="0C0B06EF" w14:textId="77777777" w:rsidR="00AE16AA" w:rsidRDefault="00AE16AA" w:rsidP="008F2B8B">
            <w:r>
              <w:t>Back</w:t>
            </w:r>
          </w:p>
        </w:tc>
      </w:tr>
      <w:tr w:rsidR="009673F4" w14:paraId="76B50FB1" w14:textId="77777777" w:rsidTr="008F2B8B">
        <w:tc>
          <w:tcPr>
            <w:tcW w:w="5395" w:type="dxa"/>
          </w:tcPr>
          <w:p w14:paraId="408B8F79" w14:textId="6F2AB270" w:rsidR="00AE16AA" w:rsidRDefault="009673F4" w:rsidP="008F2B8B">
            <w:r>
              <w:rPr>
                <w:noProof/>
              </w:rPr>
              <w:drawing>
                <wp:inline distT="0" distB="0" distL="0" distR="0" wp14:anchorId="540C7729" wp14:editId="2ABCFB05">
                  <wp:extent cx="3200747" cy="4483100"/>
                  <wp:effectExtent l="0" t="0" r="0" b="0"/>
                  <wp:docPr id="1784561052" name="Picture 1" descr="A pair of white underwear on a grid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561052" name="Picture 1" descr="A pair of white underwear on a grid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693" cy="4527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50BF4A4" w14:textId="6A9301C4" w:rsidR="00AE16AA" w:rsidRDefault="009673F4" w:rsidP="008F2B8B">
            <w:r>
              <w:rPr>
                <w:noProof/>
              </w:rPr>
              <w:drawing>
                <wp:inline distT="0" distB="0" distL="0" distR="0" wp14:anchorId="24B7B0A5" wp14:editId="755A7810">
                  <wp:extent cx="3457420" cy="4480560"/>
                  <wp:effectExtent l="0" t="0" r="0" b="2540"/>
                  <wp:docPr id="1295260216" name="Picture 2" descr="A white pants on a tile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260216" name="Picture 2" descr="A white pants on a tile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746" cy="4493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27EA85" w14:textId="77777777" w:rsidR="00AE16AA" w:rsidRDefault="00AE16AA" w:rsidP="00AE16AA">
      <w:pPr>
        <w:rPr>
          <w:b/>
          <w:bCs/>
          <w:color w:val="000000" w:themeColor="text1"/>
        </w:rPr>
      </w:pPr>
    </w:p>
    <w:p w14:paraId="655CB579" w14:textId="2AE8CB1D" w:rsidR="00AE16AA" w:rsidRDefault="00AE16AA" w:rsidP="00AE16AA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  <w:r w:rsidR="009673F4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5B02739" wp14:editId="08801C05">
            <wp:extent cx="6528435" cy="9144000"/>
            <wp:effectExtent l="0" t="0" r="0" b="0"/>
            <wp:docPr id="1584194874" name="Picture 3" descr="A pair of white underwear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194874" name="Picture 3" descr="A pair of white underwear on a grid wall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84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73F4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7B3194F9" wp14:editId="49CFE246">
            <wp:extent cx="9144000" cy="6858000"/>
            <wp:effectExtent l="0" t="0" r="0" b="0"/>
            <wp:docPr id="174189458" name="Picture 4" descr="A white shirt with lace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89458" name="Picture 4" descr="A white shirt with lace on i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73F4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10B3C88B" wp14:editId="05668A2F">
            <wp:extent cx="6858000" cy="9021445"/>
            <wp:effectExtent l="0" t="0" r="0" b="0"/>
            <wp:docPr id="1597564194" name="Picture 5" descr="A white shirt with lace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564194" name="Picture 5" descr="A white shirt with lace on i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2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73F4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94E7BD9" wp14:editId="0828197D">
            <wp:extent cx="6858000" cy="6191250"/>
            <wp:effectExtent l="0" t="0" r="0" b="6350"/>
            <wp:docPr id="98393764" name="Picture 6" descr="A white skirt with red butt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93764" name="Picture 6" descr="A white skirt with red buttons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73F4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DDDDB38" wp14:editId="62A8FE13">
            <wp:extent cx="6858000" cy="8887460"/>
            <wp:effectExtent l="0" t="0" r="0" b="2540"/>
            <wp:docPr id="1023165872" name="Picture 7" descr="A white pants on a tile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165872" name="Picture 7" descr="A white pants on a tile wall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8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73F4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7901642B" wp14:editId="1FE6571F">
            <wp:extent cx="6858000" cy="6304915"/>
            <wp:effectExtent l="0" t="0" r="0" b="0"/>
            <wp:docPr id="1538083128" name="Picture 8" descr="A pair of white pa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083128" name="Picture 8" descr="A pair of white pants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0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73F4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5ED2C4F9" wp14:editId="7329A686">
            <wp:extent cx="6858000" cy="7814945"/>
            <wp:effectExtent l="0" t="0" r="0" b="0"/>
            <wp:docPr id="263554741" name="Picture 9" descr="A white sheet with lace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554741" name="Picture 9" descr="A white sheet with lace on it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1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73F4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3CC984EC" wp14:editId="0F16A7A2">
            <wp:extent cx="6332855" cy="9144000"/>
            <wp:effectExtent l="0" t="0" r="4445" b="0"/>
            <wp:docPr id="1164041452" name="Picture 10" descr="A hand holding a white b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041452" name="Picture 10" descr="A hand holding a white bag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73F4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B753BC3" wp14:editId="0C0DF903">
            <wp:extent cx="6858000" cy="6989445"/>
            <wp:effectExtent l="0" t="0" r="0" b="0"/>
            <wp:docPr id="1454010157" name="Picture 11" descr="A close up of a white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010157" name="Picture 11" descr="A close up of a white dress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8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73F4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3FC4F32C" wp14:editId="0A020F34">
            <wp:extent cx="6858000" cy="7497445"/>
            <wp:effectExtent l="0" t="0" r="0" b="0"/>
            <wp:docPr id="828790995" name="Picture 12" descr="A close up of a white sh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790995" name="Picture 12" descr="A close up of a white sheet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9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AD5E6" w14:textId="77777777" w:rsidR="00AE16AA" w:rsidRDefault="00AE16AA" w:rsidP="00AE16AA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AE16AA" w:rsidRPr="00023D07" w14:paraId="5C08ABE9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CA476" w14:textId="77777777" w:rsidR="00AE16AA" w:rsidRPr="00023D07" w:rsidRDefault="00AE16A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DF66B" w14:textId="77777777" w:rsidR="00AE16AA" w:rsidRPr="00023D07" w:rsidRDefault="00AE16A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33F83" w14:textId="77777777" w:rsidR="00AE16AA" w:rsidRPr="00023D07" w:rsidRDefault="00AE16A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859DB" w14:textId="77777777" w:rsidR="00AE16AA" w:rsidRPr="00023D07" w:rsidRDefault="00AE16A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C1B86" w14:textId="77777777" w:rsidR="00AE16AA" w:rsidRPr="00023D07" w:rsidRDefault="00AE16A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AE16AA" w14:paraId="38B635F0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3B7E761" w14:textId="77777777" w:rsidR="00AE16AA" w:rsidRDefault="00AE16AA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13456FE" w14:textId="77777777" w:rsidR="00AE16AA" w:rsidRDefault="00AE16AA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5FFA378C" w14:textId="77777777" w:rsidR="00AE16AA" w:rsidRDefault="00AE16AA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D31D791" w14:textId="77777777" w:rsidR="00AE16AA" w:rsidRDefault="00AE16AA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C27AA1F" w14:textId="77777777" w:rsidR="00AE16AA" w:rsidRDefault="00AE16AA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E16AA" w14:paraId="31F2ACC6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1400763" w14:textId="77777777" w:rsidR="00AE16AA" w:rsidRPr="00023D07" w:rsidRDefault="00AE16AA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0683A94" w14:textId="77777777" w:rsidR="00AE16AA" w:rsidRDefault="00AE16AA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499C22E5" w14:textId="77777777" w:rsidR="00AE16AA" w:rsidRDefault="00AE16AA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5F390F3" w14:textId="77777777" w:rsidR="00AE16AA" w:rsidRPr="004E673A" w:rsidRDefault="00AE16AA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C0C6103" w14:textId="77777777" w:rsidR="00AE16AA" w:rsidRDefault="00AE16AA" w:rsidP="008F2B8B">
            <w:pPr>
              <w:rPr>
                <w:color w:val="4472C4" w:themeColor="accent1"/>
              </w:rPr>
            </w:pPr>
          </w:p>
        </w:tc>
      </w:tr>
      <w:tr w:rsidR="00AE16AA" w14:paraId="20738B8A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5DAE4FF" w14:textId="77777777" w:rsidR="00AE16AA" w:rsidRPr="00023D07" w:rsidRDefault="00AE16AA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798FE5E5" w14:textId="77777777" w:rsidR="00AE16AA" w:rsidRDefault="00AE16AA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0BBCDEAA" w14:textId="77777777" w:rsidR="00AE16AA" w:rsidRPr="00C371F0" w:rsidRDefault="00AE16AA" w:rsidP="00AE16AA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AE16AA" w:rsidRPr="002714A1" w14:paraId="09109278" w14:textId="77777777" w:rsidTr="008F2B8B">
        <w:tc>
          <w:tcPr>
            <w:tcW w:w="2153" w:type="dxa"/>
          </w:tcPr>
          <w:p w14:paraId="67B6D5B4" w14:textId="77777777" w:rsidR="00AE16AA" w:rsidRPr="002714A1" w:rsidRDefault="00AE16AA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6C315233" w14:textId="77777777" w:rsidR="00AE16AA" w:rsidRPr="002714A1" w:rsidRDefault="00AE16AA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3B2B5960" w14:textId="77777777" w:rsidR="00AE16AA" w:rsidRPr="002714A1" w:rsidRDefault="00AE16AA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AE16AA" w14:paraId="2E244FCB" w14:textId="77777777" w:rsidTr="008F2B8B">
        <w:tc>
          <w:tcPr>
            <w:tcW w:w="2153" w:type="dxa"/>
          </w:tcPr>
          <w:p w14:paraId="5BCFA9DC" w14:textId="77777777" w:rsidR="00AE16AA" w:rsidRDefault="00AE16AA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48B43377" w14:textId="77777777" w:rsidR="00AE16AA" w:rsidRDefault="00AE16AA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4272E34" w14:textId="77777777" w:rsidR="00AE16AA" w:rsidRDefault="00AE16AA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215DC7D" w14:textId="77777777" w:rsidR="00AE16AA" w:rsidRPr="00C371F0" w:rsidRDefault="00AE16AA" w:rsidP="00AE16AA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E16AA" w:rsidRPr="00AD5CE1" w14:paraId="236D1FCA" w14:textId="77777777" w:rsidTr="008F2B8B">
        <w:tc>
          <w:tcPr>
            <w:tcW w:w="5395" w:type="dxa"/>
          </w:tcPr>
          <w:p w14:paraId="5BB874A9" w14:textId="489CE772" w:rsidR="00AE16AA" w:rsidRPr="00AD5CE1" w:rsidRDefault="00AE16AA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0D4491">
              <w:rPr>
                <w:color w:val="4472C4" w:themeColor="accent1"/>
              </w:rPr>
              <w:t>Pantaloons with crotch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E605BA6" w14:textId="77777777" w:rsidR="00AE16AA" w:rsidRDefault="00AE16AA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61A8CA7E" w14:textId="77777777" w:rsidR="00AE16AA" w:rsidRPr="00AD5CE1" w:rsidRDefault="00AE16AA" w:rsidP="008F2B8B"/>
        </w:tc>
      </w:tr>
      <w:tr w:rsidR="00AE16AA" w:rsidRPr="00AD5CE1" w14:paraId="6DAC0C92" w14:textId="77777777" w:rsidTr="008F2B8B">
        <w:tc>
          <w:tcPr>
            <w:tcW w:w="5395" w:type="dxa"/>
          </w:tcPr>
          <w:p w14:paraId="2C693DF5" w14:textId="77777777" w:rsidR="00AE16AA" w:rsidRPr="00F9058C" w:rsidRDefault="00AE16AA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5C7AB4F9" w14:textId="63F6A761" w:rsidR="00AE16AA" w:rsidRDefault="00AE16AA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0D4491">
              <w:rPr>
                <w:noProof/>
                <w:color w:val="4472C4" w:themeColor="accent1"/>
              </w:rPr>
              <w:t>24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0D4491">
              <w:rPr>
                <w:noProof/>
                <w:color w:val="4472C4" w:themeColor="accent1"/>
              </w:rPr>
              <w:t>8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6A7D8D8B" w14:textId="77777777" w:rsidR="00AE16AA" w:rsidRPr="00AD5CE1" w:rsidRDefault="00AE16AA" w:rsidP="008F2B8B"/>
        </w:tc>
      </w:tr>
    </w:tbl>
    <w:p w14:paraId="7C6B3FA3" w14:textId="77777777" w:rsidR="00AE16AA" w:rsidRDefault="00AE16AA" w:rsidP="00AE16AA"/>
    <w:p w14:paraId="39754122" w14:textId="77777777" w:rsidR="00AE16AA" w:rsidRPr="002A5571" w:rsidRDefault="00AE16AA" w:rsidP="00AE16AA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62508500" w14:textId="77777777" w:rsidR="00AE16AA" w:rsidRPr="0079201A" w:rsidRDefault="00AE16AA" w:rsidP="00AE16AA"/>
    <w:p w14:paraId="1876D121" w14:textId="77777777" w:rsidR="00C84D35" w:rsidRPr="00AE16AA" w:rsidRDefault="00C84D35" w:rsidP="00AE16AA"/>
    <w:sectPr w:rsidR="00C84D35" w:rsidRPr="00AE16AA" w:rsidSect="00652555">
      <w:headerReference w:type="default" r:id="rId20"/>
      <w:foot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A36EAF" w14:textId="77777777" w:rsidR="0086706E" w:rsidRDefault="0086706E" w:rsidP="00505854">
      <w:r>
        <w:separator/>
      </w:r>
    </w:p>
  </w:endnote>
  <w:endnote w:type="continuationSeparator" w:id="0">
    <w:p w14:paraId="4EF8F817" w14:textId="77777777" w:rsidR="0086706E" w:rsidRDefault="0086706E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F290BC" w14:textId="77777777" w:rsidR="0086706E" w:rsidRDefault="0086706E" w:rsidP="00505854">
      <w:r>
        <w:separator/>
      </w:r>
    </w:p>
  </w:footnote>
  <w:footnote w:type="continuationSeparator" w:id="0">
    <w:p w14:paraId="7D4F240A" w14:textId="77777777" w:rsidR="0086706E" w:rsidRDefault="0086706E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14012DDD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6308A7">
      <w:rPr>
        <w:b/>
        <w:bCs/>
        <w:sz w:val="28"/>
        <w:szCs w:val="28"/>
      </w:rPr>
      <w:t>0372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0D4491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4491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A5B16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08A7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87C4D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33A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6706E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673F4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E16AA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16AA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12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2025-09-14T00:56:00Z</dcterms:modified>
</cp:coreProperties>
</file>