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0A058" w14:textId="77777777" w:rsidR="007B4EFE" w:rsidRPr="00C371F0" w:rsidRDefault="007B4EFE" w:rsidP="007B4EF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4443772" w14:textId="77777777" w:rsidR="007B4EFE" w:rsidRPr="006C2C15" w:rsidRDefault="007B4EFE" w:rsidP="007B4EF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80FE455" w14:textId="77777777" w:rsidR="007B4EFE" w:rsidRPr="00C371F0" w:rsidRDefault="007B4EFE" w:rsidP="007B4EF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B4EFE" w14:paraId="6885D6D9" w14:textId="77777777" w:rsidTr="008F2B8B">
        <w:tc>
          <w:tcPr>
            <w:tcW w:w="5395" w:type="dxa"/>
          </w:tcPr>
          <w:p w14:paraId="44B77B80" w14:textId="77777777" w:rsidR="007B4EFE" w:rsidRDefault="007B4EFE" w:rsidP="008F2B8B">
            <w:r>
              <w:t>Top</w:t>
            </w:r>
          </w:p>
        </w:tc>
        <w:tc>
          <w:tcPr>
            <w:tcW w:w="5395" w:type="dxa"/>
          </w:tcPr>
          <w:p w14:paraId="4E09C98C" w14:textId="77777777" w:rsidR="007B4EFE" w:rsidRDefault="007B4EFE" w:rsidP="008F2B8B">
            <w:r>
              <w:t>Back</w:t>
            </w:r>
          </w:p>
        </w:tc>
      </w:tr>
      <w:tr w:rsidR="007B4EFE" w14:paraId="48136C77" w14:textId="77777777" w:rsidTr="008F2B8B">
        <w:tc>
          <w:tcPr>
            <w:tcW w:w="5395" w:type="dxa"/>
          </w:tcPr>
          <w:p w14:paraId="71903E9C" w14:textId="20BEC525" w:rsidR="007B4EFE" w:rsidRDefault="00581249" w:rsidP="008F2B8B">
            <w:r>
              <w:rPr>
                <w:noProof/>
              </w:rPr>
              <w:drawing>
                <wp:inline distT="0" distB="0" distL="0" distR="0" wp14:anchorId="519DE4F9" wp14:editId="7B9D67FC">
                  <wp:extent cx="2978176" cy="5905500"/>
                  <wp:effectExtent l="0" t="0" r="6350" b="0"/>
                  <wp:docPr id="1347760066" name="Picture 1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760066" name="Picture 1" descr="A white dres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47" cy="595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BEE992" w14:textId="55980FCC" w:rsidR="007B4EFE" w:rsidRDefault="00581249" w:rsidP="008F2B8B">
            <w:r>
              <w:rPr>
                <w:noProof/>
              </w:rPr>
              <w:drawing>
                <wp:inline distT="0" distB="0" distL="0" distR="0" wp14:anchorId="45A2E8FD" wp14:editId="45C6EDCB">
                  <wp:extent cx="2679853" cy="5867400"/>
                  <wp:effectExtent l="0" t="0" r="0" b="0"/>
                  <wp:docPr id="140965171" name="Picture 2" descr="A white pant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5171" name="Picture 2" descr="A white pant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65" cy="589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4F6AF" w14:textId="77777777" w:rsidR="007B4EFE" w:rsidRDefault="007B4EFE" w:rsidP="007B4EFE">
      <w:pPr>
        <w:rPr>
          <w:b/>
          <w:bCs/>
          <w:color w:val="000000" w:themeColor="text1"/>
        </w:rPr>
      </w:pPr>
    </w:p>
    <w:p w14:paraId="06E86F2B" w14:textId="5E669893" w:rsidR="007B4EFE" w:rsidRDefault="00581249" w:rsidP="007B4EF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8F6FAC" wp14:editId="0DF9DE04">
            <wp:extent cx="4611370" cy="9144000"/>
            <wp:effectExtent l="0" t="0" r="0" b="0"/>
            <wp:docPr id="1224196203" name="Picture 3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96203" name="Picture 3" descr="A white dress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5DB2DC6" wp14:editId="0297A0A0">
            <wp:extent cx="6858000" cy="6472555"/>
            <wp:effectExtent l="0" t="0" r="0" b="4445"/>
            <wp:docPr id="1091894332" name="Picture 4" descr="A white fabric with re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94332" name="Picture 4" descr="A white fabric with red butto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37A843" wp14:editId="00EF979A">
            <wp:extent cx="9144000" cy="6858000"/>
            <wp:effectExtent l="0" t="0" r="0" b="0"/>
            <wp:docPr id="734956613" name="Picture 5" descr="A white dress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56613" name="Picture 5" descr="A white dress with lace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A90B10" wp14:editId="77152313">
            <wp:extent cx="4176395" cy="9144000"/>
            <wp:effectExtent l="0" t="0" r="1905" b="0"/>
            <wp:docPr id="1988911365" name="Picture 6" descr="A white pant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11365" name="Picture 6" descr="A white pants on a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F8351E" wp14:editId="72D8828C">
            <wp:extent cx="6858000" cy="5533390"/>
            <wp:effectExtent l="0" t="0" r="0" b="3810"/>
            <wp:docPr id="520447911" name="Picture 7" descr="A white fabric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47911" name="Picture 7" descr="A white fabric with red pin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FE">
        <w:rPr>
          <w:b/>
          <w:bCs/>
          <w:color w:val="000000" w:themeColor="text1"/>
        </w:rPr>
        <w:br w:type="page"/>
      </w:r>
    </w:p>
    <w:p w14:paraId="1DFD8510" w14:textId="77777777" w:rsidR="007B4EFE" w:rsidRDefault="007B4EFE" w:rsidP="007B4EF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B4EFE" w:rsidRPr="00023D07" w14:paraId="092AED7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7262" w14:textId="77777777" w:rsidR="007B4EFE" w:rsidRPr="00023D07" w:rsidRDefault="007B4EF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DC97" w14:textId="77777777" w:rsidR="007B4EFE" w:rsidRPr="00023D07" w:rsidRDefault="007B4EF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4F2B" w14:textId="77777777" w:rsidR="007B4EFE" w:rsidRPr="00023D07" w:rsidRDefault="007B4EF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F4F1" w14:textId="77777777" w:rsidR="007B4EFE" w:rsidRPr="00023D07" w:rsidRDefault="007B4EF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B6F7" w14:textId="77777777" w:rsidR="007B4EFE" w:rsidRPr="00023D07" w:rsidRDefault="007B4EF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B4EFE" w14:paraId="25091C7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E57A06" w14:textId="77777777" w:rsidR="007B4EFE" w:rsidRDefault="007B4EF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4871910" w14:textId="77777777" w:rsidR="007B4EFE" w:rsidRDefault="007B4EF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DD94F55" w14:textId="77777777" w:rsidR="007B4EFE" w:rsidRDefault="007B4EF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4C54585" w14:textId="77777777" w:rsidR="007B4EFE" w:rsidRDefault="007B4EF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F08F0C2" w14:textId="77777777" w:rsidR="007B4EFE" w:rsidRDefault="007B4EF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4EFE" w14:paraId="68F71C7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95E0D6" w14:textId="77777777" w:rsidR="007B4EFE" w:rsidRPr="00023D07" w:rsidRDefault="007B4EF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5DF6941" w14:textId="77777777" w:rsidR="007B4EFE" w:rsidRDefault="007B4EF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6D5B196" w14:textId="77777777" w:rsidR="007B4EFE" w:rsidRDefault="007B4EF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F0AB290" w14:textId="77777777" w:rsidR="007B4EFE" w:rsidRPr="004E673A" w:rsidRDefault="007B4EF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712DCE" w14:textId="77777777" w:rsidR="007B4EFE" w:rsidRDefault="007B4EFE" w:rsidP="008F2B8B">
            <w:pPr>
              <w:rPr>
                <w:color w:val="4472C4" w:themeColor="accent1"/>
              </w:rPr>
            </w:pPr>
          </w:p>
        </w:tc>
      </w:tr>
      <w:tr w:rsidR="007B4EFE" w14:paraId="7153D94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0BD8E5" w14:textId="77777777" w:rsidR="007B4EFE" w:rsidRPr="00023D07" w:rsidRDefault="007B4EF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8CB6F6" w14:textId="77777777" w:rsidR="007B4EFE" w:rsidRDefault="007B4EF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8C25CF1" w14:textId="77777777" w:rsidR="007B4EFE" w:rsidRPr="00C371F0" w:rsidRDefault="007B4EFE" w:rsidP="007B4EF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B4EFE" w:rsidRPr="002714A1" w14:paraId="7D236017" w14:textId="77777777" w:rsidTr="008F2B8B">
        <w:tc>
          <w:tcPr>
            <w:tcW w:w="2153" w:type="dxa"/>
          </w:tcPr>
          <w:p w14:paraId="13746A96" w14:textId="77777777" w:rsidR="007B4EFE" w:rsidRPr="002714A1" w:rsidRDefault="007B4EF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429B895" w14:textId="77777777" w:rsidR="007B4EFE" w:rsidRPr="002714A1" w:rsidRDefault="007B4EF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F9B1FE4" w14:textId="77777777" w:rsidR="007B4EFE" w:rsidRPr="002714A1" w:rsidRDefault="007B4EF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B4EFE" w14:paraId="313C9AB1" w14:textId="77777777" w:rsidTr="008F2B8B">
        <w:tc>
          <w:tcPr>
            <w:tcW w:w="2153" w:type="dxa"/>
          </w:tcPr>
          <w:p w14:paraId="512A52B5" w14:textId="77777777" w:rsidR="007B4EFE" w:rsidRDefault="007B4EF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FB3C970" w14:textId="77777777" w:rsidR="007B4EFE" w:rsidRDefault="007B4EF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F43A5CE" w14:textId="77777777" w:rsidR="007B4EFE" w:rsidRDefault="007B4EF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D073D62" w14:textId="77777777" w:rsidR="007B4EFE" w:rsidRPr="00C371F0" w:rsidRDefault="007B4EFE" w:rsidP="007B4EF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B4EFE" w:rsidRPr="00AD5CE1" w14:paraId="1E183AC5" w14:textId="77777777" w:rsidTr="008F2B8B">
        <w:tc>
          <w:tcPr>
            <w:tcW w:w="5395" w:type="dxa"/>
          </w:tcPr>
          <w:p w14:paraId="19CAC493" w14:textId="484978C4" w:rsidR="007B4EFE" w:rsidRPr="00AD5CE1" w:rsidRDefault="007B4EF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6850">
              <w:rPr>
                <w:color w:val="4472C4" w:themeColor="accent1"/>
              </w:rPr>
              <w:t>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2E40B81" w14:textId="77777777" w:rsidR="007B4EFE" w:rsidRDefault="007B4EF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19A0E02" w14:textId="77777777" w:rsidR="007B4EFE" w:rsidRPr="00AD5CE1" w:rsidRDefault="007B4EFE" w:rsidP="008F2B8B"/>
        </w:tc>
      </w:tr>
      <w:tr w:rsidR="007B4EFE" w:rsidRPr="00AD5CE1" w14:paraId="4607E739" w14:textId="77777777" w:rsidTr="008F2B8B">
        <w:tc>
          <w:tcPr>
            <w:tcW w:w="5395" w:type="dxa"/>
          </w:tcPr>
          <w:p w14:paraId="22935B74" w14:textId="77777777" w:rsidR="007B4EFE" w:rsidRPr="00F9058C" w:rsidRDefault="007B4EF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A283A59" w14:textId="5F629A52" w:rsidR="007B4EFE" w:rsidRDefault="007B4EF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76850">
              <w:rPr>
                <w:noProof/>
                <w:color w:val="4472C4" w:themeColor="accent1"/>
              </w:rPr>
              <w:t>45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4532D91" w14:textId="77777777" w:rsidR="007B4EFE" w:rsidRPr="00AD5CE1" w:rsidRDefault="007B4EFE" w:rsidP="008F2B8B"/>
        </w:tc>
      </w:tr>
    </w:tbl>
    <w:p w14:paraId="383E3D7D" w14:textId="77777777" w:rsidR="007B4EFE" w:rsidRDefault="007B4EFE" w:rsidP="007B4EFE"/>
    <w:p w14:paraId="46C9BEB3" w14:textId="77777777" w:rsidR="007B4EFE" w:rsidRPr="002A5571" w:rsidRDefault="007B4EFE" w:rsidP="007B4EF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4A5AE25" w14:textId="77777777" w:rsidR="007B4EFE" w:rsidRPr="0079201A" w:rsidRDefault="007B4EFE" w:rsidP="007B4EFE"/>
    <w:p w14:paraId="1876D121" w14:textId="77777777" w:rsidR="00C84D35" w:rsidRPr="007B4EFE" w:rsidRDefault="00C84D35" w:rsidP="007B4EFE"/>
    <w:sectPr w:rsidR="00C84D35" w:rsidRPr="007B4EFE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7D715" w14:textId="77777777" w:rsidR="00934EAD" w:rsidRDefault="00934EAD" w:rsidP="00505854">
      <w:r>
        <w:separator/>
      </w:r>
    </w:p>
  </w:endnote>
  <w:endnote w:type="continuationSeparator" w:id="0">
    <w:p w14:paraId="46D52CD5" w14:textId="77777777" w:rsidR="00934EAD" w:rsidRDefault="00934EA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D735E" w14:textId="77777777" w:rsidR="00934EAD" w:rsidRDefault="00934EAD" w:rsidP="00505854">
      <w:r>
        <w:separator/>
      </w:r>
    </w:p>
  </w:footnote>
  <w:footnote w:type="continuationSeparator" w:id="0">
    <w:p w14:paraId="0A6A224F" w14:textId="77777777" w:rsidR="00934EAD" w:rsidRDefault="00934EA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841D4A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276F9">
      <w:rPr>
        <w:b/>
        <w:bCs/>
        <w:sz w:val="28"/>
        <w:szCs w:val="28"/>
      </w:rPr>
      <w:t>0369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76850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6F2F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1249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4EFE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4EAD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6962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6850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774A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76F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EF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2025-09-14T00:57:00Z</dcterms:modified>
</cp:coreProperties>
</file>