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638B1D" w14:textId="77777777" w:rsidR="00ED3F33" w:rsidRPr="00C371F0" w:rsidRDefault="00ED3F33" w:rsidP="00ED3F33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1BDCA05E" w14:textId="77777777" w:rsidR="00ED3F33" w:rsidRPr="006C2C15" w:rsidRDefault="00ED3F33" w:rsidP="00ED3F33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7A00FEE7" w14:textId="77777777" w:rsidR="00ED3F33" w:rsidRPr="00C371F0" w:rsidRDefault="00ED3F33" w:rsidP="00ED3F33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B74BA7" w14:paraId="263FC550" w14:textId="77777777" w:rsidTr="008F2B8B">
        <w:tc>
          <w:tcPr>
            <w:tcW w:w="5395" w:type="dxa"/>
          </w:tcPr>
          <w:p w14:paraId="133FCC12" w14:textId="77777777" w:rsidR="00ED3F33" w:rsidRDefault="00ED3F33" w:rsidP="008F2B8B">
            <w:r>
              <w:t>Top</w:t>
            </w:r>
          </w:p>
        </w:tc>
        <w:tc>
          <w:tcPr>
            <w:tcW w:w="5395" w:type="dxa"/>
          </w:tcPr>
          <w:p w14:paraId="11849473" w14:textId="77777777" w:rsidR="00ED3F33" w:rsidRDefault="00ED3F33" w:rsidP="008F2B8B">
            <w:r>
              <w:t>Back</w:t>
            </w:r>
          </w:p>
        </w:tc>
      </w:tr>
      <w:tr w:rsidR="00B74BA7" w14:paraId="3EE104BD" w14:textId="77777777" w:rsidTr="008F2B8B">
        <w:tc>
          <w:tcPr>
            <w:tcW w:w="5395" w:type="dxa"/>
          </w:tcPr>
          <w:p w14:paraId="7781571D" w14:textId="377084A5" w:rsidR="00ED3F33" w:rsidRDefault="00B74BA7" w:rsidP="008F2B8B">
            <w:r>
              <w:rPr>
                <w:noProof/>
              </w:rPr>
              <w:drawing>
                <wp:inline distT="0" distB="0" distL="0" distR="0" wp14:anchorId="729D7951" wp14:editId="78C4622B">
                  <wp:extent cx="3189663" cy="5054600"/>
                  <wp:effectExtent l="0" t="0" r="0" b="0"/>
                  <wp:docPr id="788860212" name="Picture 1" descr="A white skirt on a swing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860212" name="Picture 1" descr="A white skirt on a swinger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132" cy="5110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7F7F78F" w14:textId="6D93DFA3" w:rsidR="00ED3F33" w:rsidRDefault="00B74BA7" w:rsidP="008F2B8B">
            <w:r>
              <w:rPr>
                <w:noProof/>
              </w:rPr>
              <w:drawing>
                <wp:inline distT="0" distB="0" distL="0" distR="0" wp14:anchorId="5CF75D75" wp14:editId="2FF8D9B3">
                  <wp:extent cx="2615184" cy="5029200"/>
                  <wp:effectExtent l="0" t="0" r="1270" b="0"/>
                  <wp:docPr id="1936076109" name="Picture 2" descr="A white dress on a rac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076109" name="Picture 2" descr="A white dress on a rack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814" cy="5051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7F8DB1" w14:textId="77777777" w:rsidR="00ED3F33" w:rsidRDefault="00ED3F33" w:rsidP="00ED3F33">
      <w:pPr>
        <w:rPr>
          <w:b/>
          <w:bCs/>
          <w:color w:val="000000" w:themeColor="text1"/>
        </w:rPr>
      </w:pPr>
    </w:p>
    <w:p w14:paraId="0D6BA0A3" w14:textId="4B60CEA1" w:rsidR="00ED3F33" w:rsidRDefault="00B74BA7" w:rsidP="00ED3F33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B25851A" wp14:editId="54A7446D">
            <wp:extent cx="5770245" cy="9144000"/>
            <wp:effectExtent l="0" t="0" r="0" b="0"/>
            <wp:docPr id="564146745" name="Picture 3" descr="A white skirt on a swing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146745" name="Picture 3" descr="A white skirt on a swinge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24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28FC8DE" wp14:editId="5C30BBF3">
            <wp:extent cx="6858000" cy="5837555"/>
            <wp:effectExtent l="0" t="0" r="0" b="4445"/>
            <wp:docPr id="1391178551" name="Picture 4" descr="A white sk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178551" name="Picture 4" descr="A white skirt on a gri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3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C9B57E5" wp14:editId="53D98E30">
            <wp:extent cx="6858000" cy="8359140"/>
            <wp:effectExtent l="0" t="0" r="0" b="0"/>
            <wp:docPr id="806882742" name="Picture 5" descr="A white dress with l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882742" name="Picture 5" descr="A white dress with lac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5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BE53BBB" wp14:editId="50011042">
            <wp:extent cx="6858000" cy="5410835"/>
            <wp:effectExtent l="0" t="0" r="0" b="0"/>
            <wp:docPr id="1569245360" name="Picture 6" descr="A white sk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245360" name="Picture 6" descr="A white skirt on a grid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1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BE3C3BD" wp14:editId="2E6ABDD3">
            <wp:extent cx="4754880" cy="9144000"/>
            <wp:effectExtent l="0" t="0" r="0" b="0"/>
            <wp:docPr id="1042531890" name="Picture 7" descr="A white dress on a r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531890" name="Picture 7" descr="A white dress on a rack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3F33">
        <w:rPr>
          <w:b/>
          <w:bCs/>
          <w:color w:val="000000" w:themeColor="text1"/>
        </w:rPr>
        <w:br w:type="page"/>
      </w:r>
    </w:p>
    <w:p w14:paraId="74FE3ED1" w14:textId="77777777" w:rsidR="00ED3F33" w:rsidRDefault="00ED3F33" w:rsidP="00ED3F33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ED3F33" w:rsidRPr="00023D07" w14:paraId="56C63D0A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CBB34" w14:textId="77777777" w:rsidR="00ED3F33" w:rsidRPr="00023D07" w:rsidRDefault="00ED3F3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6ADA7" w14:textId="77777777" w:rsidR="00ED3F33" w:rsidRPr="00023D07" w:rsidRDefault="00ED3F3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0D1DD" w14:textId="77777777" w:rsidR="00ED3F33" w:rsidRPr="00023D07" w:rsidRDefault="00ED3F3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FB7DE" w14:textId="77777777" w:rsidR="00ED3F33" w:rsidRPr="00023D07" w:rsidRDefault="00ED3F3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D9C69" w14:textId="77777777" w:rsidR="00ED3F33" w:rsidRPr="00023D07" w:rsidRDefault="00ED3F3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ED3F33" w14:paraId="175EAFAA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E207AC2" w14:textId="77777777" w:rsidR="00ED3F33" w:rsidRDefault="00ED3F33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0F121AF4" w14:textId="77777777" w:rsidR="00ED3F33" w:rsidRDefault="00ED3F33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44A0B824" w14:textId="77777777" w:rsidR="00ED3F33" w:rsidRDefault="00ED3F33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4C50B14" w14:textId="77777777" w:rsidR="00ED3F33" w:rsidRDefault="00ED3F33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646DB79" w14:textId="77777777" w:rsidR="00ED3F33" w:rsidRDefault="00ED3F33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D3F33" w14:paraId="335E4EF5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685C63B" w14:textId="77777777" w:rsidR="00ED3F33" w:rsidRPr="00023D07" w:rsidRDefault="00ED3F33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7512851F" w14:textId="77777777" w:rsidR="00ED3F33" w:rsidRDefault="00ED3F33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6289DF3C" w14:textId="77777777" w:rsidR="00ED3F33" w:rsidRDefault="00ED3F33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5E45ED11" w14:textId="77777777" w:rsidR="00ED3F33" w:rsidRPr="004E673A" w:rsidRDefault="00ED3F33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BA49113" w14:textId="77777777" w:rsidR="00ED3F33" w:rsidRDefault="00ED3F33" w:rsidP="008F2B8B">
            <w:pPr>
              <w:rPr>
                <w:color w:val="4472C4" w:themeColor="accent1"/>
              </w:rPr>
            </w:pPr>
          </w:p>
        </w:tc>
      </w:tr>
      <w:tr w:rsidR="00ED3F33" w14:paraId="00A55CE5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407EAAA" w14:textId="77777777" w:rsidR="00ED3F33" w:rsidRPr="00023D07" w:rsidRDefault="00ED3F33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7EC2578B" w14:textId="77777777" w:rsidR="00ED3F33" w:rsidRDefault="00ED3F33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62E97828" w14:textId="77777777" w:rsidR="00ED3F33" w:rsidRPr="00C371F0" w:rsidRDefault="00ED3F33" w:rsidP="00ED3F33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ED3F33" w:rsidRPr="002714A1" w14:paraId="3F07817A" w14:textId="77777777" w:rsidTr="008F2B8B">
        <w:tc>
          <w:tcPr>
            <w:tcW w:w="2153" w:type="dxa"/>
          </w:tcPr>
          <w:p w14:paraId="31B394DD" w14:textId="77777777" w:rsidR="00ED3F33" w:rsidRPr="002714A1" w:rsidRDefault="00ED3F33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5162AAAA" w14:textId="77777777" w:rsidR="00ED3F33" w:rsidRPr="002714A1" w:rsidRDefault="00ED3F33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13A276E" w14:textId="77777777" w:rsidR="00ED3F33" w:rsidRPr="002714A1" w:rsidRDefault="00ED3F33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ED3F33" w14:paraId="0E0E8363" w14:textId="77777777" w:rsidTr="008F2B8B">
        <w:tc>
          <w:tcPr>
            <w:tcW w:w="2153" w:type="dxa"/>
          </w:tcPr>
          <w:p w14:paraId="1DFEE8FC" w14:textId="77777777" w:rsidR="00ED3F33" w:rsidRDefault="00ED3F33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573CBFD9" w14:textId="77777777" w:rsidR="00ED3F33" w:rsidRDefault="00ED3F33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5098B96E" w14:textId="77777777" w:rsidR="00ED3F33" w:rsidRDefault="00ED3F33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DD318F2" w14:textId="77777777" w:rsidR="00ED3F33" w:rsidRPr="00C371F0" w:rsidRDefault="00ED3F33" w:rsidP="00ED3F33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ED3F33" w:rsidRPr="00AD5CE1" w14:paraId="738B210D" w14:textId="77777777" w:rsidTr="008F2B8B">
        <w:tc>
          <w:tcPr>
            <w:tcW w:w="5395" w:type="dxa"/>
          </w:tcPr>
          <w:p w14:paraId="0670EDA9" w14:textId="6471D533" w:rsidR="00ED3F33" w:rsidRPr="00AD5CE1" w:rsidRDefault="00ED3F33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97498">
              <w:rPr>
                <w:color w:val="4472C4" w:themeColor="accent1"/>
              </w:rPr>
              <w:t>Petticoat for bustle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5A1588" w14:textId="77777777" w:rsidR="00ED3F33" w:rsidRDefault="00ED3F33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5BF8D187" w14:textId="77777777" w:rsidR="00ED3F33" w:rsidRPr="00AD5CE1" w:rsidRDefault="00ED3F33" w:rsidP="008F2B8B"/>
        </w:tc>
      </w:tr>
      <w:tr w:rsidR="00ED3F33" w:rsidRPr="00AD5CE1" w14:paraId="0530BFB6" w14:textId="77777777" w:rsidTr="008F2B8B">
        <w:tc>
          <w:tcPr>
            <w:tcW w:w="5395" w:type="dxa"/>
          </w:tcPr>
          <w:p w14:paraId="3B7FD6F9" w14:textId="77777777" w:rsidR="00ED3F33" w:rsidRPr="00F9058C" w:rsidRDefault="00ED3F33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3266F3D6" w14:textId="553E8DC8" w:rsidR="00ED3F33" w:rsidRDefault="00ED3F33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197498">
              <w:rPr>
                <w:noProof/>
                <w:color w:val="4472C4" w:themeColor="accent1"/>
              </w:rPr>
              <w:t>38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32A5295E" w14:textId="77777777" w:rsidR="00ED3F33" w:rsidRPr="00AD5CE1" w:rsidRDefault="00ED3F33" w:rsidP="008F2B8B"/>
        </w:tc>
      </w:tr>
    </w:tbl>
    <w:p w14:paraId="3A376450" w14:textId="77777777" w:rsidR="00ED3F33" w:rsidRDefault="00ED3F33" w:rsidP="00ED3F33"/>
    <w:p w14:paraId="7A101791" w14:textId="77777777" w:rsidR="00ED3F33" w:rsidRPr="002A5571" w:rsidRDefault="00ED3F33" w:rsidP="00ED3F33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566512F4" w14:textId="77777777" w:rsidR="00ED3F33" w:rsidRPr="0079201A" w:rsidRDefault="00ED3F33" w:rsidP="00ED3F33"/>
    <w:p w14:paraId="1876D121" w14:textId="77777777" w:rsidR="00C84D35" w:rsidRPr="00ED3F33" w:rsidRDefault="00C84D35" w:rsidP="00ED3F33"/>
    <w:sectPr w:rsidR="00C84D35" w:rsidRPr="00ED3F33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50DE20" w14:textId="77777777" w:rsidR="00875AFF" w:rsidRDefault="00875AFF" w:rsidP="00505854">
      <w:r>
        <w:separator/>
      </w:r>
    </w:p>
  </w:endnote>
  <w:endnote w:type="continuationSeparator" w:id="0">
    <w:p w14:paraId="2CD1B845" w14:textId="77777777" w:rsidR="00875AFF" w:rsidRDefault="00875AFF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95B82F" w14:textId="77777777" w:rsidR="00875AFF" w:rsidRDefault="00875AFF" w:rsidP="00505854">
      <w:r>
        <w:separator/>
      </w:r>
    </w:p>
  </w:footnote>
  <w:footnote w:type="continuationSeparator" w:id="0">
    <w:p w14:paraId="57379641" w14:textId="77777777" w:rsidR="00875AFF" w:rsidRDefault="00875AFF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0F1972CA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107FBE">
      <w:rPr>
        <w:b/>
        <w:bCs/>
        <w:sz w:val="28"/>
        <w:szCs w:val="28"/>
      </w:rPr>
      <w:t>0368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197498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07FBE"/>
    <w:rsid w:val="00163D63"/>
    <w:rsid w:val="00173BD4"/>
    <w:rsid w:val="00174C18"/>
    <w:rsid w:val="00177BB7"/>
    <w:rsid w:val="001873C2"/>
    <w:rsid w:val="00193391"/>
    <w:rsid w:val="00197498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49E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75AFF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4BA7"/>
    <w:rsid w:val="00B75DC9"/>
    <w:rsid w:val="00B7628E"/>
    <w:rsid w:val="00B76455"/>
    <w:rsid w:val="00B80164"/>
    <w:rsid w:val="00B96C99"/>
    <w:rsid w:val="00BA3FDF"/>
    <w:rsid w:val="00BB31A1"/>
    <w:rsid w:val="00BC584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3F33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3F33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7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2025-09-14T00:58:00Z</dcterms:modified>
</cp:coreProperties>
</file>