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B654C" w14:textId="77777777" w:rsidR="006910BD" w:rsidRPr="00C371F0" w:rsidRDefault="006910BD" w:rsidP="006910BD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879EE86" w14:textId="77777777" w:rsidR="006910BD" w:rsidRPr="006C2C15" w:rsidRDefault="006910BD" w:rsidP="006910BD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8C06353" w14:textId="77777777" w:rsidR="006910BD" w:rsidRPr="00C371F0" w:rsidRDefault="006910BD" w:rsidP="006910B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075DB" w14:paraId="315116F4" w14:textId="77777777" w:rsidTr="008F2B8B">
        <w:tc>
          <w:tcPr>
            <w:tcW w:w="5395" w:type="dxa"/>
          </w:tcPr>
          <w:p w14:paraId="57AF160E" w14:textId="77777777" w:rsidR="006910BD" w:rsidRDefault="006910BD" w:rsidP="008F2B8B">
            <w:r>
              <w:t>Top</w:t>
            </w:r>
          </w:p>
        </w:tc>
        <w:tc>
          <w:tcPr>
            <w:tcW w:w="5395" w:type="dxa"/>
          </w:tcPr>
          <w:p w14:paraId="72EE0C0C" w14:textId="77777777" w:rsidR="006910BD" w:rsidRDefault="006910BD" w:rsidP="008F2B8B">
            <w:r>
              <w:t>Back</w:t>
            </w:r>
          </w:p>
        </w:tc>
      </w:tr>
      <w:tr w:rsidR="00D075DB" w14:paraId="5C15E6C3" w14:textId="77777777" w:rsidTr="008F2B8B">
        <w:tc>
          <w:tcPr>
            <w:tcW w:w="5395" w:type="dxa"/>
          </w:tcPr>
          <w:p w14:paraId="0EEA6C61" w14:textId="21CD009D" w:rsidR="006910BD" w:rsidRDefault="00D075DB" w:rsidP="008F2B8B">
            <w:r>
              <w:rPr>
                <w:noProof/>
              </w:rPr>
              <w:drawing>
                <wp:inline distT="0" distB="0" distL="0" distR="0" wp14:anchorId="509D564F" wp14:editId="3B4E9766">
                  <wp:extent cx="3115397" cy="4330700"/>
                  <wp:effectExtent l="0" t="0" r="0" b="0"/>
                  <wp:docPr id="595698322" name="Picture 1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98322" name="Picture 1" descr="A white skirt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33" cy="436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24C81A1" w14:textId="014FC6D6" w:rsidR="006910BD" w:rsidRDefault="00D075DB" w:rsidP="008F2B8B">
            <w:r>
              <w:rPr>
                <w:noProof/>
              </w:rPr>
              <w:drawing>
                <wp:inline distT="0" distB="0" distL="0" distR="0" wp14:anchorId="6C8BBA55" wp14:editId="0EA717F4">
                  <wp:extent cx="2358099" cy="4381500"/>
                  <wp:effectExtent l="0" t="0" r="4445" b="0"/>
                  <wp:docPr id="419088762" name="Picture 2" descr="A white towel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088762" name="Picture 2" descr="A white towel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535" cy="44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2A88C" w14:textId="77777777" w:rsidR="006910BD" w:rsidRDefault="006910BD" w:rsidP="006910BD">
      <w:pPr>
        <w:rPr>
          <w:b/>
          <w:bCs/>
          <w:color w:val="000000" w:themeColor="text1"/>
        </w:rPr>
      </w:pPr>
    </w:p>
    <w:p w14:paraId="4B48D74E" w14:textId="7E68C002" w:rsidR="006910BD" w:rsidRDefault="00D075DB" w:rsidP="006910B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17C7950" wp14:editId="47D34266">
            <wp:extent cx="6577965" cy="9144000"/>
            <wp:effectExtent l="0" t="0" r="635" b="0"/>
            <wp:docPr id="188312377" name="Picture 3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2377" name="Picture 3" descr="A white skirt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7E3AF3B" wp14:editId="4CDFFBFF">
            <wp:extent cx="6858000" cy="5143500"/>
            <wp:effectExtent l="0" t="0" r="0" b="0"/>
            <wp:docPr id="2037067125" name="Picture 4" descr="A white skirt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67125" name="Picture 4" descr="A white skirt with a red butto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5C8DA4" wp14:editId="44F38271">
            <wp:extent cx="6858000" cy="7529195"/>
            <wp:effectExtent l="0" t="0" r="0" b="1905"/>
            <wp:docPr id="435338105" name="Picture 5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38105" name="Picture 5" descr="A close up of a white dre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0C0243" wp14:editId="2C6F4D41">
            <wp:extent cx="4989195" cy="9144000"/>
            <wp:effectExtent l="0" t="0" r="1905" b="0"/>
            <wp:docPr id="1045312871" name="Picture 6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12871" name="Picture 6" descr="A white skirt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C5C26F0" wp14:editId="383D8DA2">
            <wp:extent cx="4921250" cy="9144000"/>
            <wp:effectExtent l="0" t="0" r="6350" b="0"/>
            <wp:docPr id="1700518179" name="Picture 7" descr="A white towel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18179" name="Picture 7" descr="A white towel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FD1C4C" wp14:editId="7CE6AB10">
            <wp:extent cx="9144000" cy="6858000"/>
            <wp:effectExtent l="0" t="0" r="0" b="0"/>
            <wp:docPr id="1105376987" name="Picture 8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76987" name="Picture 8" descr="A close up of a white dres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9AFEFF" wp14:editId="25C11F9E">
            <wp:extent cx="6858000" cy="6985000"/>
            <wp:effectExtent l="0" t="0" r="0" b="0"/>
            <wp:docPr id="1475263729" name="Picture 9" descr="A white skirt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63729" name="Picture 9" descr="A white skirt with a red butto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0BD">
        <w:rPr>
          <w:b/>
          <w:bCs/>
          <w:color w:val="000000" w:themeColor="text1"/>
        </w:rPr>
        <w:br w:type="page"/>
      </w:r>
    </w:p>
    <w:p w14:paraId="44789A03" w14:textId="77777777" w:rsidR="006910BD" w:rsidRDefault="006910BD" w:rsidP="006910B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910BD" w:rsidRPr="00023D07" w14:paraId="6B1CE2A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344A" w14:textId="77777777" w:rsidR="006910BD" w:rsidRPr="00023D07" w:rsidRDefault="006910B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D480" w14:textId="77777777" w:rsidR="006910BD" w:rsidRPr="00023D07" w:rsidRDefault="006910B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EF44" w14:textId="77777777" w:rsidR="006910BD" w:rsidRPr="00023D07" w:rsidRDefault="006910B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E975" w14:textId="77777777" w:rsidR="006910BD" w:rsidRPr="00023D07" w:rsidRDefault="006910B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FA9A" w14:textId="77777777" w:rsidR="006910BD" w:rsidRPr="00023D07" w:rsidRDefault="006910B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910BD" w14:paraId="6433F21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2EF78E" w14:textId="77777777" w:rsidR="006910BD" w:rsidRDefault="006910BD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ADBDDEC" w14:textId="77777777" w:rsidR="006910BD" w:rsidRDefault="006910BD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FDD90AE" w14:textId="77777777" w:rsidR="006910BD" w:rsidRDefault="006910B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2045D45" w14:textId="77777777" w:rsidR="006910BD" w:rsidRDefault="006910B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7AF5CA" w14:textId="77777777" w:rsidR="006910BD" w:rsidRDefault="006910B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910BD" w14:paraId="4EC71EA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DA4C0B" w14:textId="77777777" w:rsidR="006910BD" w:rsidRPr="00023D07" w:rsidRDefault="006910BD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A421FB" w14:textId="77777777" w:rsidR="006910BD" w:rsidRDefault="006910BD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FB867CF" w14:textId="77777777" w:rsidR="006910BD" w:rsidRDefault="006910BD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07350EE" w14:textId="77777777" w:rsidR="006910BD" w:rsidRPr="004E673A" w:rsidRDefault="006910BD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2F4A769" w14:textId="77777777" w:rsidR="006910BD" w:rsidRDefault="006910BD" w:rsidP="008F2B8B">
            <w:pPr>
              <w:rPr>
                <w:color w:val="4472C4" w:themeColor="accent1"/>
              </w:rPr>
            </w:pPr>
          </w:p>
        </w:tc>
      </w:tr>
      <w:tr w:rsidR="006910BD" w14:paraId="0402E3A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F05073" w14:textId="77777777" w:rsidR="006910BD" w:rsidRPr="00023D07" w:rsidRDefault="006910BD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94B2CCF" w14:textId="77777777" w:rsidR="006910BD" w:rsidRDefault="006910BD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DE4716E" w14:textId="77777777" w:rsidR="006910BD" w:rsidRPr="00C371F0" w:rsidRDefault="006910BD" w:rsidP="006910B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910BD" w:rsidRPr="002714A1" w14:paraId="1D982381" w14:textId="77777777" w:rsidTr="008F2B8B">
        <w:tc>
          <w:tcPr>
            <w:tcW w:w="2153" w:type="dxa"/>
          </w:tcPr>
          <w:p w14:paraId="3FE07B27" w14:textId="77777777" w:rsidR="006910BD" w:rsidRPr="002714A1" w:rsidRDefault="006910B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1E15A1E" w14:textId="77777777" w:rsidR="006910BD" w:rsidRPr="002714A1" w:rsidRDefault="006910B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D4AE74B" w14:textId="77777777" w:rsidR="006910BD" w:rsidRPr="002714A1" w:rsidRDefault="006910B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910BD" w14:paraId="5C3EF31A" w14:textId="77777777" w:rsidTr="008F2B8B">
        <w:tc>
          <w:tcPr>
            <w:tcW w:w="2153" w:type="dxa"/>
          </w:tcPr>
          <w:p w14:paraId="7096DDFB" w14:textId="77777777" w:rsidR="006910BD" w:rsidRDefault="006910BD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6CEE962" w14:textId="77777777" w:rsidR="006910BD" w:rsidRDefault="006910B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ADC308A" w14:textId="77777777" w:rsidR="006910BD" w:rsidRDefault="006910B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6010588" w14:textId="77777777" w:rsidR="006910BD" w:rsidRPr="00C371F0" w:rsidRDefault="006910BD" w:rsidP="006910B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910BD" w:rsidRPr="00AD5CE1" w14:paraId="6409659B" w14:textId="77777777" w:rsidTr="008F2B8B">
        <w:tc>
          <w:tcPr>
            <w:tcW w:w="5395" w:type="dxa"/>
          </w:tcPr>
          <w:p w14:paraId="203E317D" w14:textId="02BA45CE" w:rsidR="006910BD" w:rsidRPr="00AD5CE1" w:rsidRDefault="006910BD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0D67">
              <w:rPr>
                <w:color w:val="4472C4" w:themeColor="accent1"/>
              </w:rPr>
              <w:t>Petticoat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CFD3E49" w14:textId="77777777" w:rsidR="006910BD" w:rsidRDefault="006910BD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A4B40FF" w14:textId="77777777" w:rsidR="006910BD" w:rsidRPr="00AD5CE1" w:rsidRDefault="006910BD" w:rsidP="008F2B8B"/>
        </w:tc>
      </w:tr>
      <w:tr w:rsidR="006910BD" w:rsidRPr="00AD5CE1" w14:paraId="14BD565C" w14:textId="77777777" w:rsidTr="008F2B8B">
        <w:tc>
          <w:tcPr>
            <w:tcW w:w="5395" w:type="dxa"/>
          </w:tcPr>
          <w:p w14:paraId="578BC585" w14:textId="77777777" w:rsidR="006910BD" w:rsidRPr="00F9058C" w:rsidRDefault="006910BD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82573D5" w14:textId="5CD1C04C" w:rsidR="006910BD" w:rsidRDefault="006910BD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20D67">
              <w:rPr>
                <w:noProof/>
                <w:color w:val="4472C4" w:themeColor="accent1"/>
              </w:rPr>
              <w:t>29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FD9772A" w14:textId="77777777" w:rsidR="006910BD" w:rsidRPr="00AD5CE1" w:rsidRDefault="006910BD" w:rsidP="008F2B8B"/>
        </w:tc>
      </w:tr>
    </w:tbl>
    <w:p w14:paraId="3EA6C191" w14:textId="77777777" w:rsidR="006910BD" w:rsidRDefault="006910BD" w:rsidP="006910BD"/>
    <w:p w14:paraId="1E5CAFB8" w14:textId="77777777" w:rsidR="006910BD" w:rsidRPr="002A5571" w:rsidRDefault="006910BD" w:rsidP="006910B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4CDE9BA" w14:textId="77777777" w:rsidR="006910BD" w:rsidRPr="0079201A" w:rsidRDefault="006910BD" w:rsidP="006910BD"/>
    <w:p w14:paraId="1876D121" w14:textId="77777777" w:rsidR="00C84D35" w:rsidRPr="006910BD" w:rsidRDefault="00C84D35" w:rsidP="006910BD"/>
    <w:sectPr w:rsidR="00C84D35" w:rsidRPr="006910BD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98DE6" w14:textId="77777777" w:rsidR="00CE7471" w:rsidRDefault="00CE7471" w:rsidP="00505854">
      <w:r>
        <w:separator/>
      </w:r>
    </w:p>
  </w:endnote>
  <w:endnote w:type="continuationSeparator" w:id="0">
    <w:p w14:paraId="4F8DB405" w14:textId="77777777" w:rsidR="00CE7471" w:rsidRDefault="00CE747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0D083" w14:textId="77777777" w:rsidR="00CE7471" w:rsidRDefault="00CE7471" w:rsidP="00505854">
      <w:r>
        <w:separator/>
      </w:r>
    </w:p>
  </w:footnote>
  <w:footnote w:type="continuationSeparator" w:id="0">
    <w:p w14:paraId="4340245C" w14:textId="77777777" w:rsidR="00CE7471" w:rsidRDefault="00CE747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847195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13844">
      <w:rPr>
        <w:b/>
        <w:bCs/>
        <w:sz w:val="28"/>
        <w:szCs w:val="28"/>
      </w:rPr>
      <w:t>0367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20D67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1A46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10BD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0D67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7471"/>
    <w:rsid w:val="00CF0109"/>
    <w:rsid w:val="00CF6D8A"/>
    <w:rsid w:val="00D016FC"/>
    <w:rsid w:val="00D075DB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6BB3"/>
    <w:rsid w:val="00DA72DF"/>
    <w:rsid w:val="00DB05DB"/>
    <w:rsid w:val="00DB2E8E"/>
    <w:rsid w:val="00DD013C"/>
    <w:rsid w:val="00DD12E3"/>
    <w:rsid w:val="00DD2428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13844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0B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2025-09-14T00:58:00Z</dcterms:modified>
</cp:coreProperties>
</file>