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E132A" w14:textId="77777777" w:rsidR="00A52518" w:rsidRPr="00C371F0" w:rsidRDefault="00A52518" w:rsidP="00A52518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041E942" w14:textId="77777777" w:rsidR="00A52518" w:rsidRPr="006C2C15" w:rsidRDefault="00A52518" w:rsidP="00A52518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4B9E48E4" w14:textId="77777777" w:rsidR="00A52518" w:rsidRPr="00C371F0" w:rsidRDefault="00A52518" w:rsidP="00A5251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D0FC7" w14:paraId="56970B86" w14:textId="77777777" w:rsidTr="008F2B8B">
        <w:tc>
          <w:tcPr>
            <w:tcW w:w="5395" w:type="dxa"/>
          </w:tcPr>
          <w:p w14:paraId="125F2A59" w14:textId="77777777" w:rsidR="00A52518" w:rsidRDefault="00A52518" w:rsidP="008F2B8B">
            <w:r>
              <w:t>Top</w:t>
            </w:r>
          </w:p>
        </w:tc>
        <w:tc>
          <w:tcPr>
            <w:tcW w:w="5395" w:type="dxa"/>
          </w:tcPr>
          <w:p w14:paraId="67E851CD" w14:textId="77777777" w:rsidR="00A52518" w:rsidRDefault="00A52518" w:rsidP="008F2B8B">
            <w:r>
              <w:t>Back</w:t>
            </w:r>
          </w:p>
        </w:tc>
      </w:tr>
      <w:tr w:rsidR="00FD0FC7" w14:paraId="471DC937" w14:textId="77777777" w:rsidTr="008F2B8B">
        <w:tc>
          <w:tcPr>
            <w:tcW w:w="5395" w:type="dxa"/>
          </w:tcPr>
          <w:p w14:paraId="7BA1FCA7" w14:textId="420F2C38" w:rsidR="00A52518" w:rsidRDefault="00FD0FC7" w:rsidP="008F2B8B">
            <w:r>
              <w:rPr>
                <w:noProof/>
              </w:rPr>
              <w:drawing>
                <wp:inline distT="0" distB="0" distL="0" distR="0" wp14:anchorId="5B202D5E" wp14:editId="18FC53C1">
                  <wp:extent cx="3210195" cy="4660900"/>
                  <wp:effectExtent l="0" t="0" r="3175" b="0"/>
                  <wp:docPr id="684338199" name="Picture 1" descr="A white dress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338199" name="Picture 1" descr="A white dress on a rack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338" cy="469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0667EDE" w14:textId="22F0345A" w:rsidR="00A52518" w:rsidRDefault="00FD0FC7" w:rsidP="008F2B8B">
            <w:r>
              <w:rPr>
                <w:noProof/>
              </w:rPr>
              <w:drawing>
                <wp:inline distT="0" distB="0" distL="0" distR="0" wp14:anchorId="741527E0" wp14:editId="33D8A345">
                  <wp:extent cx="2942517" cy="4660900"/>
                  <wp:effectExtent l="0" t="0" r="4445" b="0"/>
                  <wp:docPr id="623918826" name="Picture 2" descr="A white skirt on a swing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918826" name="Picture 2" descr="A white skirt on a swinger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784" cy="468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BD1028" w14:textId="77777777" w:rsidR="00A52518" w:rsidRDefault="00A52518" w:rsidP="00A52518">
      <w:pPr>
        <w:rPr>
          <w:b/>
          <w:bCs/>
          <w:color w:val="000000" w:themeColor="text1"/>
        </w:rPr>
      </w:pPr>
    </w:p>
    <w:p w14:paraId="5C21ABD1" w14:textId="696B9CBA" w:rsidR="00A52518" w:rsidRDefault="00A52518" w:rsidP="00A5251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FD0FC7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BA9DD74" wp14:editId="5EBF1135">
            <wp:extent cx="6297930" cy="9144000"/>
            <wp:effectExtent l="0" t="0" r="1270" b="0"/>
            <wp:docPr id="657984716" name="Picture 3" descr="A white dress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84716" name="Picture 3" descr="A white dress on a rack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FC7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3A979BC" wp14:editId="2180B316">
            <wp:extent cx="6858000" cy="4789805"/>
            <wp:effectExtent l="0" t="0" r="0" b="0"/>
            <wp:docPr id="550264745" name="Picture 4" descr="A white skirt with red butt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64745" name="Picture 4" descr="A white skirt with red button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FC7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20049D4" wp14:editId="2BB3884D">
            <wp:extent cx="6858000" cy="8077835"/>
            <wp:effectExtent l="0" t="0" r="0" b="0"/>
            <wp:docPr id="650500113" name="Picture 5" descr="A white skirt on a swi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00113" name="Picture 5" descr="A white skirt on a swing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FC7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0F65525" wp14:editId="6D77E5B0">
            <wp:extent cx="6858000" cy="9144000"/>
            <wp:effectExtent l="0" t="0" r="0" b="0"/>
            <wp:docPr id="1179822869" name="Picture 6" descr="A close up of a whit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22869" name="Picture 6" descr="A close up of a white dres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FC7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302BAF0" wp14:editId="25CE113C">
            <wp:extent cx="6858000" cy="5592445"/>
            <wp:effectExtent l="0" t="0" r="0" b="0"/>
            <wp:docPr id="1821391092" name="Picture 7" descr="A white dres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91092" name="Picture 7" descr="A white dress on a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9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FC7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E4FFD4D" wp14:editId="44B318E0">
            <wp:extent cx="5772785" cy="9144000"/>
            <wp:effectExtent l="0" t="0" r="5715" b="0"/>
            <wp:docPr id="1777193172" name="Picture 8" descr="A white skirt on a swi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93172" name="Picture 8" descr="A white skirt on a swing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FC7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8F51542" wp14:editId="33F7CE53">
            <wp:extent cx="6858000" cy="5733415"/>
            <wp:effectExtent l="0" t="0" r="0" b="0"/>
            <wp:docPr id="1914144441" name="Picture 9" descr="A white skirt with a red butt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44441" name="Picture 9" descr="A white skirt with a red button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FC7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DF741BE" wp14:editId="2F3233BE">
            <wp:extent cx="6858000" cy="8803640"/>
            <wp:effectExtent l="0" t="0" r="0" b="0"/>
            <wp:docPr id="676134215" name="Picture 10" descr="A close up of a whit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34215" name="Picture 10" descr="A close up of a white dres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FC7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0688C99" wp14:editId="41031B11">
            <wp:extent cx="6858000" cy="6068060"/>
            <wp:effectExtent l="0" t="0" r="0" b="2540"/>
            <wp:docPr id="70971961" name="Picture 11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1961" name="Picture 11" descr="A white dress on a grid wall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D98E4" w14:textId="77777777" w:rsidR="00620778" w:rsidRDefault="00620778" w:rsidP="00A5251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12C9503D" w14:textId="6A59B8A6" w:rsidR="00A52518" w:rsidRDefault="00A52518" w:rsidP="00A5251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52518" w:rsidRPr="00023D07" w14:paraId="2EF960BD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E96F" w14:textId="77777777" w:rsidR="00A52518" w:rsidRPr="00023D07" w:rsidRDefault="00A5251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26C8" w14:textId="77777777" w:rsidR="00A52518" w:rsidRPr="00023D07" w:rsidRDefault="00A5251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B03B" w14:textId="77777777" w:rsidR="00A52518" w:rsidRPr="00023D07" w:rsidRDefault="00A5251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9EA6" w14:textId="77777777" w:rsidR="00A52518" w:rsidRPr="00023D07" w:rsidRDefault="00A5251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30A1" w14:textId="77777777" w:rsidR="00A52518" w:rsidRPr="00023D07" w:rsidRDefault="00A5251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52518" w14:paraId="0BD696A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000FABE" w14:textId="77777777" w:rsidR="00A52518" w:rsidRDefault="00A52518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0A01AD3" w14:textId="77777777" w:rsidR="00A52518" w:rsidRDefault="00A52518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931D54A" w14:textId="77777777" w:rsidR="00A52518" w:rsidRDefault="00A5251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7D03A0B" w14:textId="77777777" w:rsidR="00A52518" w:rsidRDefault="00A5251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A4FA0BE" w14:textId="77777777" w:rsidR="00A52518" w:rsidRDefault="00A5251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52518" w14:paraId="2AA799A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25F5C24" w14:textId="77777777" w:rsidR="00A52518" w:rsidRPr="00023D07" w:rsidRDefault="00A52518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F5E9D21" w14:textId="77777777" w:rsidR="00A52518" w:rsidRDefault="00A52518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BBEE2D7" w14:textId="77777777" w:rsidR="00A52518" w:rsidRDefault="00A52518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5112280" w14:textId="77777777" w:rsidR="00A52518" w:rsidRPr="004E673A" w:rsidRDefault="00A52518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D6584E2" w14:textId="77777777" w:rsidR="00A52518" w:rsidRDefault="00A52518" w:rsidP="008F2B8B">
            <w:pPr>
              <w:rPr>
                <w:color w:val="4472C4" w:themeColor="accent1"/>
              </w:rPr>
            </w:pPr>
          </w:p>
        </w:tc>
      </w:tr>
      <w:tr w:rsidR="00A52518" w14:paraId="08AE6DE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ABEADC6" w14:textId="77777777" w:rsidR="00A52518" w:rsidRPr="00023D07" w:rsidRDefault="00A52518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01D8CC7" w14:textId="77777777" w:rsidR="00A52518" w:rsidRDefault="00A52518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6BB3F4A" w14:textId="77777777" w:rsidR="00A52518" w:rsidRPr="00C371F0" w:rsidRDefault="00A52518" w:rsidP="00A5251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A52518" w:rsidRPr="002714A1" w14:paraId="76CF756E" w14:textId="77777777" w:rsidTr="008F2B8B">
        <w:tc>
          <w:tcPr>
            <w:tcW w:w="2153" w:type="dxa"/>
          </w:tcPr>
          <w:p w14:paraId="7877D236" w14:textId="77777777" w:rsidR="00A52518" w:rsidRPr="002714A1" w:rsidRDefault="00A5251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7C8587E" w14:textId="77777777" w:rsidR="00A52518" w:rsidRPr="002714A1" w:rsidRDefault="00A5251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BF7A706" w14:textId="77777777" w:rsidR="00A52518" w:rsidRPr="002714A1" w:rsidRDefault="00A5251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A52518" w14:paraId="76750AF5" w14:textId="77777777" w:rsidTr="008F2B8B">
        <w:tc>
          <w:tcPr>
            <w:tcW w:w="2153" w:type="dxa"/>
          </w:tcPr>
          <w:p w14:paraId="0FD8FE84" w14:textId="77777777" w:rsidR="00A52518" w:rsidRDefault="00A52518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2A8C3AE" w14:textId="77777777" w:rsidR="00A52518" w:rsidRDefault="00A5251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F67A6C0" w14:textId="77777777" w:rsidR="00A52518" w:rsidRDefault="00A5251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33258E9" w14:textId="77777777" w:rsidR="00A52518" w:rsidRPr="00C371F0" w:rsidRDefault="00A52518" w:rsidP="00A5251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52518" w:rsidRPr="00AD5CE1" w14:paraId="23AEE0FE" w14:textId="77777777" w:rsidTr="008F2B8B">
        <w:tc>
          <w:tcPr>
            <w:tcW w:w="5395" w:type="dxa"/>
          </w:tcPr>
          <w:p w14:paraId="3D899885" w14:textId="6C5CC717" w:rsidR="00A52518" w:rsidRPr="00AD5CE1" w:rsidRDefault="00A52518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20778">
              <w:rPr>
                <w:color w:val="4472C4" w:themeColor="accent1"/>
              </w:rPr>
              <w:t>Petticoat for bustle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2ACF0CC" w14:textId="77777777" w:rsidR="00A52518" w:rsidRDefault="00A52518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1F9EA1B8" w14:textId="77777777" w:rsidR="00A52518" w:rsidRPr="00AD5CE1" w:rsidRDefault="00A52518" w:rsidP="008F2B8B"/>
        </w:tc>
      </w:tr>
      <w:tr w:rsidR="00A52518" w:rsidRPr="00AD5CE1" w14:paraId="16A4E8C5" w14:textId="77777777" w:rsidTr="008F2B8B">
        <w:tc>
          <w:tcPr>
            <w:tcW w:w="5395" w:type="dxa"/>
          </w:tcPr>
          <w:p w14:paraId="06FA3F40" w14:textId="77777777" w:rsidR="00A52518" w:rsidRPr="00F9058C" w:rsidRDefault="00A52518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49593EF6" w14:textId="7D631F92" w:rsidR="00A52518" w:rsidRDefault="00A52518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20778">
              <w:rPr>
                <w:noProof/>
                <w:color w:val="4472C4" w:themeColor="accent1"/>
              </w:rPr>
              <w:t>37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FD12C7E" w14:textId="77777777" w:rsidR="00A52518" w:rsidRPr="00AD5CE1" w:rsidRDefault="00A52518" w:rsidP="008F2B8B"/>
        </w:tc>
      </w:tr>
    </w:tbl>
    <w:p w14:paraId="4F827EF2" w14:textId="77777777" w:rsidR="00A52518" w:rsidRDefault="00A52518" w:rsidP="00A52518"/>
    <w:p w14:paraId="5C4CD84A" w14:textId="77777777" w:rsidR="00A52518" w:rsidRPr="002A5571" w:rsidRDefault="00A52518" w:rsidP="00A5251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B126893" w14:textId="77777777" w:rsidR="00A52518" w:rsidRPr="0079201A" w:rsidRDefault="00A52518" w:rsidP="00A52518"/>
    <w:p w14:paraId="1876D121" w14:textId="77777777" w:rsidR="00C84D35" w:rsidRPr="00A52518" w:rsidRDefault="00C84D35" w:rsidP="00A52518"/>
    <w:sectPr w:rsidR="00C84D35" w:rsidRPr="00A52518" w:rsidSect="00652555">
      <w:headerReference w:type="default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A0B1F" w14:textId="77777777" w:rsidR="00D14513" w:rsidRDefault="00D14513" w:rsidP="00505854">
      <w:r>
        <w:separator/>
      </w:r>
    </w:p>
  </w:endnote>
  <w:endnote w:type="continuationSeparator" w:id="0">
    <w:p w14:paraId="72A8D125" w14:textId="77777777" w:rsidR="00D14513" w:rsidRDefault="00D1451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9A63E" w14:textId="77777777" w:rsidR="00D14513" w:rsidRDefault="00D14513" w:rsidP="00505854">
      <w:r>
        <w:separator/>
      </w:r>
    </w:p>
  </w:footnote>
  <w:footnote w:type="continuationSeparator" w:id="0">
    <w:p w14:paraId="01BCA29C" w14:textId="77777777" w:rsidR="00D14513" w:rsidRDefault="00D1451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BD43823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76726E">
      <w:rPr>
        <w:b/>
        <w:bCs/>
        <w:sz w:val="28"/>
        <w:szCs w:val="28"/>
      </w:rPr>
      <w:t>0365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20778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1EA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6E2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20778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26E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2518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09D5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14513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D0FC7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2518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2025-09-14T01:00:00Z</dcterms:modified>
</cp:coreProperties>
</file>