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4"/>
        <w:gridCol w:w="6236"/>
      </w:tblGrid>
      <w:tr w:rsidR="000941B8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0941B8" w14:paraId="15934A3C" w14:textId="77777777" w:rsidTr="00D2396E">
        <w:tc>
          <w:tcPr>
            <w:tcW w:w="5395" w:type="dxa"/>
          </w:tcPr>
          <w:p w14:paraId="2F2D6E1B" w14:textId="76EABE14" w:rsidR="00AC1870" w:rsidRDefault="000941B8" w:rsidP="00D2396E">
            <w:r>
              <w:rPr>
                <w:noProof/>
              </w:rPr>
              <w:drawing>
                <wp:inline distT="0" distB="0" distL="0" distR="0" wp14:anchorId="268AF98E" wp14:editId="24295C07">
                  <wp:extent cx="2281795" cy="6157766"/>
                  <wp:effectExtent l="0" t="0" r="4445" b="1905"/>
                  <wp:docPr id="1271940479" name="Picture 1" descr="A blue and purple striped towel on a whit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940479" name="Picture 1" descr="A blue and purple striped towel on a white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466" cy="626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36544B8A" w:rsidR="00AC1870" w:rsidRDefault="000941B8" w:rsidP="00D2396E">
            <w:r>
              <w:rPr>
                <w:noProof/>
              </w:rPr>
              <w:drawing>
                <wp:inline distT="0" distB="0" distL="0" distR="0" wp14:anchorId="5AE2B57A" wp14:editId="21390960">
                  <wp:extent cx="3822700" cy="3423086"/>
                  <wp:effectExtent l="0" t="0" r="0" b="6350"/>
                  <wp:docPr id="1480016523" name="Picture 2" descr="A blue and purple knitted swea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016523" name="Picture 2" descr="A blue and purple knitted sweater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714" cy="343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0F28B0F6" w:rsidR="00AC1870" w:rsidRDefault="000941B8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A8207CE" wp14:editId="212EF350">
            <wp:extent cx="6858000" cy="6141085"/>
            <wp:effectExtent l="0" t="0" r="0" b="5715"/>
            <wp:docPr id="1315108085" name="Picture 3" descr="A blue and purple knitted swe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08085" name="Picture 3" descr="A blue and purple knitted swea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6AA1366" wp14:editId="42F08BC6">
            <wp:extent cx="3388360" cy="9144000"/>
            <wp:effectExtent l="0" t="0" r="2540" b="0"/>
            <wp:docPr id="2019617168" name="Picture 4" descr="A blue and purple striped towel on a whit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17168" name="Picture 4" descr="A blue and purple striped towel on a white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7198DA8" wp14:editId="1542E8FA">
            <wp:extent cx="9144000" cy="6858000"/>
            <wp:effectExtent l="0" t="0" r="0" b="0"/>
            <wp:docPr id="1951893834" name="Picture 5" descr="A close-up of a knitted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93834" name="Picture 5" descr="A close-up of a knitted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lastRenderedPageBreak/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7777777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7777777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E68B7BC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8F451F">
              <w:rPr>
                <w:color w:val="4472C4" w:themeColor="accent1"/>
              </w:rPr>
              <w:t>Afghan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1111144F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451F">
              <w:rPr>
                <w:noProof/>
                <w:color w:val="4472C4" w:themeColor="accent1"/>
              </w:rPr>
              <w:t>2017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05CEA436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5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04DBCD52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7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4A5895B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F451F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83F194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F451F">
              <w:rPr>
                <w:noProof/>
                <w:color w:val="4472C4" w:themeColor="accent1"/>
              </w:rPr>
              <w:t>98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F451F">
              <w:rPr>
                <w:noProof/>
                <w:color w:val="4472C4" w:themeColor="accent1"/>
              </w:rPr>
              <w:t>28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0130A082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295C2D34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3761DD">
              <w:rPr>
                <w:color w:val="4472C4" w:themeColor="accent1"/>
              </w:rPr>
              <w:t>Given to DJ Trela when his mother died. This was made by a UM Flint employee.</w:t>
            </w:r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5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5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0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1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3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5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8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1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5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7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9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0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2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4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4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5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5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6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6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53996A40" w14:textId="11548ED2" w:rsidR="00012DB5" w:rsidRPr="00CF1A8F" w:rsidRDefault="00470041">
      <w:r>
        <w:rPr>
          <w:color w:val="4472C4" w:themeColor="accent1"/>
        </w:rPr>
        <w:tab/>
      </w:r>
    </w:p>
    <w:sectPr w:rsidR="00012DB5" w:rsidRPr="00CF1A8F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8C8AC" w14:textId="77777777" w:rsidR="0040385F" w:rsidRDefault="0040385F" w:rsidP="00505854">
      <w:r>
        <w:separator/>
      </w:r>
    </w:p>
  </w:endnote>
  <w:endnote w:type="continuationSeparator" w:id="0">
    <w:p w14:paraId="69723E33" w14:textId="77777777" w:rsidR="0040385F" w:rsidRDefault="0040385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EB4C6" w14:textId="77777777" w:rsidR="0040385F" w:rsidRDefault="0040385F" w:rsidP="00505854">
      <w:r>
        <w:separator/>
      </w:r>
    </w:p>
  </w:footnote>
  <w:footnote w:type="continuationSeparator" w:id="0">
    <w:p w14:paraId="69E02DF4" w14:textId="77777777" w:rsidR="0040385F" w:rsidRDefault="0040385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FB86EF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8269D">
      <w:rPr>
        <w:b/>
        <w:bCs/>
        <w:sz w:val="28"/>
        <w:szCs w:val="28"/>
      </w:rPr>
      <w:t>0362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F1A8F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8269D"/>
    <w:rsid w:val="00092B03"/>
    <w:rsid w:val="000941B8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2673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1DD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385F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771F2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F451F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0AE5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1A8F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B070E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2025-09-14T20:41:00Z</dcterms:modified>
</cp:coreProperties>
</file>