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7"/>
        <w:gridCol w:w="5443"/>
      </w:tblGrid>
      <w:tr w:rsidR="009F0AD6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9F0AD6" w14:paraId="15934A3C" w14:textId="77777777" w:rsidTr="00D2396E">
        <w:tc>
          <w:tcPr>
            <w:tcW w:w="5395" w:type="dxa"/>
          </w:tcPr>
          <w:p w14:paraId="2F2D6E1B" w14:textId="5F662929" w:rsidR="00AC1870" w:rsidRDefault="009F0AD6" w:rsidP="00D2396E">
            <w:r>
              <w:rPr>
                <w:noProof/>
              </w:rPr>
              <w:drawing>
                <wp:inline distT="0" distB="0" distL="0" distR="0" wp14:anchorId="6D45FAE2" wp14:editId="2F8D38EC">
                  <wp:extent cx="2821630" cy="6197600"/>
                  <wp:effectExtent l="0" t="0" r="0" b="0"/>
                  <wp:docPr id="1713172951" name="Picture 1" descr="A brown and white striped towe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172951" name="Picture 1" descr="A brown and white striped towe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979" cy="6268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3812CE5E" w:rsidR="00AC1870" w:rsidRDefault="009F0AD6" w:rsidP="00D2396E">
            <w:r>
              <w:rPr>
                <w:noProof/>
              </w:rPr>
              <w:drawing>
                <wp:inline distT="0" distB="0" distL="0" distR="0" wp14:anchorId="4483B102" wp14:editId="0B25B862">
                  <wp:extent cx="3319629" cy="3440427"/>
                  <wp:effectExtent l="0" t="0" r="0" b="1905"/>
                  <wp:docPr id="247000398" name="Picture 2" descr="A brown and white crochet patter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000398" name="Picture 2" descr="A brown and white crochet pattern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672" cy="3477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544D7DFF" w:rsidR="00AC1870" w:rsidRDefault="00AC187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  <w:r w:rsidR="009F0AD6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4F56661D" wp14:editId="15341C13">
            <wp:extent cx="4163060" cy="9144000"/>
            <wp:effectExtent l="0" t="0" r="2540" b="0"/>
            <wp:docPr id="1080862260" name="Picture 3" descr="A brown and white striped tow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862260" name="Picture 3" descr="A brown and white striped towel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06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AD6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2C000181" wp14:editId="784BF648">
            <wp:extent cx="6858000" cy="7107555"/>
            <wp:effectExtent l="0" t="0" r="0" b="4445"/>
            <wp:docPr id="1502801528" name="Picture 4" descr="A brown and white crochet patte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801528" name="Picture 4" descr="A brown and white crochet pattern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0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AD6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616C7532" wp14:editId="2123DFC3">
            <wp:extent cx="6858000" cy="7579360"/>
            <wp:effectExtent l="0" t="0" r="0" b="2540"/>
            <wp:docPr id="1285486473" name="Picture 5" descr="A close up of a croch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486473" name="Picture 5" descr="A close up of a croche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7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AD6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04040AB8" wp14:editId="57C7A578">
            <wp:extent cx="9144000" cy="6858000"/>
            <wp:effectExtent l="0" t="0" r="0" b="0"/>
            <wp:docPr id="1988103606" name="Picture 6" descr="A close-up of a knitted blan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103606" name="Picture 6" descr="A close-up of a knitted blanke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AD6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3BE780BF" wp14:editId="724B8F5C">
            <wp:extent cx="6858000" cy="7370445"/>
            <wp:effectExtent l="0" t="0" r="0" b="0"/>
            <wp:docPr id="2133500556" name="Picture 7" descr="A close up of a knitted blan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500556" name="Picture 7" descr="A close up of a knitted blanke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7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ABD50" w14:textId="77777777" w:rsidR="004A140C" w:rsidRDefault="004A140C" w:rsidP="00AD5CE1">
      <w:pPr>
        <w:pStyle w:val="Heading2"/>
        <w:rPr>
          <w:b/>
          <w:bCs/>
          <w:color w:val="000000" w:themeColor="text1"/>
        </w:rPr>
      </w:pPr>
    </w:p>
    <w:p w14:paraId="16F67668" w14:textId="5B6BDC99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A59F0C4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926B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FC18E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13476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65E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305FF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095A946A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776539E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17281A7" w14:textId="77777777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00E4D8C9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65D46D2" w14:textId="77777777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372E226" w14:textId="7777777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35A3F20A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2FC5A5B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6234992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2CA5143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69C4E68" w14:textId="77777777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578C82A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6C2D390D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D8929FE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21CF69A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3F3ACD02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4A140C">
              <w:rPr>
                <w:color w:val="4472C4" w:themeColor="accent1"/>
              </w:rPr>
              <w:t>Afghan</w:t>
            </w:r>
          </w:p>
        </w:tc>
        <w:tc>
          <w:tcPr>
            <w:tcW w:w="5395" w:type="dxa"/>
          </w:tcPr>
          <w:p w14:paraId="77133940" w14:textId="227ECEC3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A140C">
              <w:rPr>
                <w:noProof/>
                <w:color w:val="4472C4" w:themeColor="accent1"/>
              </w:rPr>
              <w:t>1975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4A140C">
              <w:rPr>
                <w:color w:val="4472C4" w:themeColor="accent1"/>
              </w:rPr>
              <w:t>5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185A8B1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5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0609E558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7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3035C04C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A140C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37A6415F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4A140C">
              <w:rPr>
                <w:noProof/>
                <w:color w:val="4472C4" w:themeColor="accent1"/>
              </w:rPr>
              <w:t>70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4A140C">
              <w:rPr>
                <w:noProof/>
                <w:color w:val="4472C4" w:themeColor="accent1"/>
              </w:rPr>
              <w:t>64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63D3025F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2502FBD5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A64B95">
              <w:rPr>
                <w:color w:val="4472C4" w:themeColor="accent1"/>
              </w:rPr>
              <w:t>Made by DJ Trela’s mother – Ruby Trela. Probably in the 1970s. Yarn is acetate or wool / acetate blend.</w:t>
            </w:r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5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5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6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0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1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3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4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5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6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8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9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1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3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5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6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7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8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9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0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2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3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4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4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5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5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6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6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04C66102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012DB5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6D5154" w14:textId="77777777" w:rsidR="00F06DB8" w:rsidRDefault="00F06DB8" w:rsidP="00505854">
      <w:r>
        <w:separator/>
      </w:r>
    </w:p>
  </w:endnote>
  <w:endnote w:type="continuationSeparator" w:id="0">
    <w:p w14:paraId="147D560C" w14:textId="77777777" w:rsidR="00F06DB8" w:rsidRDefault="00F06DB8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FFECD8" w14:textId="77777777" w:rsidR="00F06DB8" w:rsidRDefault="00F06DB8" w:rsidP="00505854">
      <w:r>
        <w:separator/>
      </w:r>
    </w:p>
  </w:footnote>
  <w:footnote w:type="continuationSeparator" w:id="0">
    <w:p w14:paraId="65428E95" w14:textId="77777777" w:rsidR="00F06DB8" w:rsidRDefault="00F06DB8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3E33FD54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017BAD">
      <w:rPr>
        <w:b/>
        <w:bCs/>
        <w:sz w:val="28"/>
        <w:szCs w:val="28"/>
      </w:rPr>
      <w:t>0361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C6511A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7BAD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87985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140C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84BFC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9F0AD6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4B95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2518F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6511A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2851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229F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06DB8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5</TotalTime>
  <Pages>9</Pages>
  <Words>393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6</cp:revision>
  <dcterms:created xsi:type="dcterms:W3CDTF">2025-07-06T20:23:00Z</dcterms:created>
  <dcterms:modified xsi:type="dcterms:W3CDTF">2025-09-14T20:42:00Z</dcterms:modified>
</cp:coreProperties>
</file>