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50709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F50709" w14:paraId="15934A3C" w14:textId="77777777" w:rsidTr="00D2396E">
        <w:tc>
          <w:tcPr>
            <w:tcW w:w="5395" w:type="dxa"/>
          </w:tcPr>
          <w:p w14:paraId="2F2D6E1B" w14:textId="13A1741C" w:rsidR="00AC1870" w:rsidRDefault="00F50709" w:rsidP="00D2396E">
            <w:r>
              <w:rPr>
                <w:noProof/>
              </w:rPr>
              <w:drawing>
                <wp:inline distT="0" distB="0" distL="0" distR="0" wp14:anchorId="33F00980" wp14:editId="226D2555">
                  <wp:extent cx="3100608" cy="3759200"/>
                  <wp:effectExtent l="0" t="0" r="0" b="0"/>
                  <wp:docPr id="1532046010" name="Picture 1" descr="A brown and tan plaid blan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046010" name="Picture 1" descr="A brown and tan plaid blanke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215" cy="379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3BE8E8F" w:rsidR="00AC1870" w:rsidRDefault="00F50709" w:rsidP="00D2396E">
            <w:r>
              <w:rPr>
                <w:noProof/>
              </w:rPr>
              <w:drawing>
                <wp:inline distT="0" distB="0" distL="0" distR="0" wp14:anchorId="506FECD9" wp14:editId="159C2611">
                  <wp:extent cx="2325336" cy="3736314"/>
                  <wp:effectExtent l="0" t="0" r="0" b="0"/>
                  <wp:docPr id="1883756426" name="Picture 2" descr="A close-up of a lab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756426" name="Picture 2" descr="A close-up of a labe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525" cy="380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9587AA1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F50709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48895AE" wp14:editId="59AB244B">
            <wp:extent cx="6858000" cy="8314690"/>
            <wp:effectExtent l="0" t="0" r="0" b="3810"/>
            <wp:docPr id="64906175" name="Picture 3" descr="A brown and tan plaid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6175" name="Picture 3" descr="A brown and tan plaid blank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709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0C57D98" wp14:editId="6498EC39">
            <wp:extent cx="6858000" cy="7765415"/>
            <wp:effectExtent l="0" t="0" r="0" b="0"/>
            <wp:docPr id="812239832" name="Picture 4" descr="A close up of a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39832" name="Picture 4" descr="A close up of a blanke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709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4ABABD3" wp14:editId="141AD638">
            <wp:extent cx="9144000" cy="6858000"/>
            <wp:effectExtent l="0" t="0" r="0" b="0"/>
            <wp:docPr id="469414540" name="Picture 5" descr="A close up of a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14540" name="Picture 5" descr="A close up of a blanke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709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4D7313C" wp14:editId="687964BF">
            <wp:extent cx="9144000" cy="6858000"/>
            <wp:effectExtent l="0" t="0" r="0" b="0"/>
            <wp:docPr id="171161053" name="Picture 6" descr="A close up of a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1053" name="Picture 6" descr="A close up of a blanke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709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2652D4E" wp14:editId="6C0DCCDE">
            <wp:extent cx="5690870" cy="9144000"/>
            <wp:effectExtent l="0" t="0" r="0" b="0"/>
            <wp:docPr id="1493243337" name="Picture 7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43337" name="Picture 7" descr="A close-up of a labe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841CB10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A041E">
              <w:rPr>
                <w:color w:val="4472C4" w:themeColor="accent1"/>
              </w:rPr>
              <w:t>($0)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777777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66824CB2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A041E">
              <w:rPr>
                <w:color w:val="4472C4" w:themeColor="accent1"/>
              </w:rPr>
              <w:t>1990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A041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B9260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63C626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6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3F2734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A041E">
              <w:rPr>
                <w:color w:val="4472C4" w:themeColor="accent1"/>
              </w:rPr>
              <w:t>1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777777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0C496EFF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772F70">
              <w:rPr>
                <w:color w:val="4472C4" w:themeColor="accent1"/>
              </w:rPr>
              <w:t xml:space="preserve">Wool afghan. DJ Trela. </w:t>
            </w:r>
          </w:p>
        </w:tc>
      </w:tr>
    </w:tbl>
    <w:p w14:paraId="2975CB74" w14:textId="77777777" w:rsidR="00D83C6F" w:rsidRDefault="00D83C6F" w:rsidP="00AD5CE1"/>
    <w:p w14:paraId="270AD704" w14:textId="3FC5F203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63984" w14:textId="77777777" w:rsidR="002805D9" w:rsidRDefault="002805D9" w:rsidP="00505854">
      <w:r>
        <w:separator/>
      </w:r>
    </w:p>
  </w:endnote>
  <w:endnote w:type="continuationSeparator" w:id="0">
    <w:p w14:paraId="4829E30C" w14:textId="77777777" w:rsidR="002805D9" w:rsidRDefault="002805D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A3F32" w14:textId="77777777" w:rsidR="002805D9" w:rsidRDefault="002805D9" w:rsidP="00505854">
      <w:r>
        <w:separator/>
      </w:r>
    </w:p>
  </w:footnote>
  <w:footnote w:type="continuationSeparator" w:id="0">
    <w:p w14:paraId="7A8ED5DA" w14:textId="77777777" w:rsidR="002805D9" w:rsidRDefault="002805D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EF9234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C77BA">
      <w:rPr>
        <w:b/>
        <w:bCs/>
        <w:sz w:val="28"/>
        <w:szCs w:val="28"/>
      </w:rPr>
      <w:t>0360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D38F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05D9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81075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2F70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14AD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C77BA"/>
    <w:rsid w:val="008D0B8C"/>
    <w:rsid w:val="008D2F14"/>
    <w:rsid w:val="008D38F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50473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041E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0709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C35D1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7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2025-09-14T20:42:00Z</dcterms:modified>
</cp:coreProperties>
</file>