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5494"/>
      </w:tblGrid>
      <w:tr w:rsidR="00AC1870" w14:paraId="6688F50A" w14:textId="77777777" w:rsidTr="003D7303">
        <w:tc>
          <w:tcPr>
            <w:tcW w:w="5306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494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C1870" w14:paraId="15934A3C" w14:textId="77777777" w:rsidTr="003D7303">
        <w:tc>
          <w:tcPr>
            <w:tcW w:w="5306" w:type="dxa"/>
          </w:tcPr>
          <w:p w14:paraId="2F2D6E1B" w14:textId="40D1AECF" w:rsidR="00AC1870" w:rsidRDefault="0009529A" w:rsidP="00D2396E">
            <w:r>
              <w:rPr>
                <w:noProof/>
              </w:rPr>
              <w:drawing>
                <wp:inline distT="0" distB="0" distL="0" distR="0" wp14:anchorId="472C0D19" wp14:editId="382A1AF6">
                  <wp:extent cx="3073400" cy="2519051"/>
                  <wp:effectExtent l="0" t="0" r="0" b="0"/>
                  <wp:docPr id="1761407278" name="Picture 1" descr="A wallpaper with a patter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407278" name="Picture 1" descr="A wallpaper with a patter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805" cy="253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7CE5C3BE" w14:textId="19E106BB" w:rsidR="00AC1870" w:rsidRDefault="0009529A" w:rsidP="00D2396E">
            <w:r>
              <w:rPr>
                <w:noProof/>
              </w:rPr>
              <w:drawing>
                <wp:inline distT="0" distB="0" distL="0" distR="0" wp14:anchorId="68CC0634" wp14:editId="2DE15296">
                  <wp:extent cx="3203564" cy="2571750"/>
                  <wp:effectExtent l="0" t="0" r="0" b="0"/>
                  <wp:docPr id="613610034" name="Picture 2" descr="A grey and black floral pattern on a white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10034" name="Picture 2" descr="A grey and black floral pattern on a white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711" cy="257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12509" w14:textId="251D0216" w:rsidR="00AC1870" w:rsidRDefault="0009529A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613FC94" wp14:editId="48EFAD8A">
            <wp:extent cx="6858000" cy="5621020"/>
            <wp:effectExtent l="0" t="0" r="0" b="5080"/>
            <wp:docPr id="2129187563" name="Picture 3" descr="A wallpaper with a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87563" name="Picture 3" descr="A wallpaper with a patter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EB9E9" wp14:editId="6D9003D3">
            <wp:extent cx="6858000" cy="7361555"/>
            <wp:effectExtent l="0" t="0" r="0" b="4445"/>
            <wp:docPr id="67307771" name="Picture 4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7771" name="Picture 4" descr="A close-up of a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394EC" wp14:editId="5ACFB643">
            <wp:extent cx="9144000" cy="6858000"/>
            <wp:effectExtent l="0" t="0" r="0" b="0"/>
            <wp:docPr id="119850511" name="Picture 5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0511" name="Picture 5" descr="A close-up of a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61C75" wp14:editId="7B2879A5">
            <wp:extent cx="6858000" cy="5505450"/>
            <wp:effectExtent l="0" t="0" r="0" b="6350"/>
            <wp:docPr id="239775977" name="Picture 6" descr="A grey and black floral pattern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75977" name="Picture 6" descr="A grey and black floral pattern on a white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5BB0A" wp14:editId="6AC0A28A">
            <wp:extent cx="6858000" cy="6449695"/>
            <wp:effectExtent l="0" t="0" r="0" b="1905"/>
            <wp:docPr id="807873829" name="Picture 7" descr="A grey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73829" name="Picture 7" descr="A grey fabric with flowers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0DB7B97C" w:rsidR="0097695B" w:rsidRDefault="003D7303" w:rsidP="003C6205">
            <w:r>
              <w:rPr>
                <w:color w:val="4472C4" w:themeColor="accent1"/>
              </w:rPr>
              <w:t>2025, May 8</w:t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4DE08EFE" w:rsidR="0097695B" w:rsidRDefault="003D7303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Reproduction Fabrics</w:t>
            </w:r>
            <w:r>
              <w:rPr>
                <w:color w:val="4472C4" w:themeColor="accent1"/>
              </w:rPr>
              <w:br/>
              <w:t>outside of Minneapolis / St Paul</w:t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6E0D589F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92B28">
              <w:rPr>
                <w:color w:val="4472C4" w:themeColor="accent1"/>
              </w:rPr>
              <w:t>Reproduction Fabric made 2025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6CD0FF5A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92B28">
              <w:rPr>
                <w:noProof/>
                <w:color w:val="4472C4" w:themeColor="accent1"/>
              </w:rPr>
              <w:t>1845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92B28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012F1F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B92B28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0D65762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92B28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E7E954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92B28">
              <w:rPr>
                <w:noProof/>
                <w:color w:val="4472C4" w:themeColor="accent1"/>
              </w:rPr>
              <w:t>44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92B28">
              <w:rPr>
                <w:noProof/>
                <w:color w:val="4472C4" w:themeColor="accent1"/>
              </w:rPr>
              <w:t>36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0A44348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4FAAD093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F356F" w14:textId="77777777" w:rsidR="00552D4C" w:rsidRDefault="00552D4C" w:rsidP="00505854">
      <w:r>
        <w:separator/>
      </w:r>
    </w:p>
  </w:endnote>
  <w:endnote w:type="continuationSeparator" w:id="0">
    <w:p w14:paraId="6B535F2A" w14:textId="77777777" w:rsidR="00552D4C" w:rsidRDefault="00552D4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BE066" w14:textId="77777777" w:rsidR="00552D4C" w:rsidRDefault="00552D4C" w:rsidP="00505854">
      <w:r>
        <w:separator/>
      </w:r>
    </w:p>
  </w:footnote>
  <w:footnote w:type="continuationSeparator" w:id="0">
    <w:p w14:paraId="5C66DD7E" w14:textId="77777777" w:rsidR="00552D4C" w:rsidRDefault="00552D4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3035AD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D04CA">
      <w:rPr>
        <w:b/>
        <w:bCs/>
        <w:sz w:val="28"/>
        <w:szCs w:val="28"/>
      </w:rPr>
      <w:t>0359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92B28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338D3"/>
    <w:rsid w:val="000470BC"/>
    <w:rsid w:val="00055ECE"/>
    <w:rsid w:val="000572DE"/>
    <w:rsid w:val="00070411"/>
    <w:rsid w:val="00073E72"/>
    <w:rsid w:val="00080474"/>
    <w:rsid w:val="000824AC"/>
    <w:rsid w:val="00092B03"/>
    <w:rsid w:val="0009529A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D7303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A7C2D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2D4C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5415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0F4A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52E39"/>
    <w:rsid w:val="00B60386"/>
    <w:rsid w:val="00B634FA"/>
    <w:rsid w:val="00B643FD"/>
    <w:rsid w:val="00B75DC9"/>
    <w:rsid w:val="00B7628E"/>
    <w:rsid w:val="00B76455"/>
    <w:rsid w:val="00B80164"/>
    <w:rsid w:val="00B92B28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04CA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2025-09-13T16:10:00Z</dcterms:modified>
</cp:coreProperties>
</file>