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E6C34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1E6C34" w14:paraId="15934A3C" w14:textId="77777777" w:rsidTr="00D2396E">
        <w:tc>
          <w:tcPr>
            <w:tcW w:w="5395" w:type="dxa"/>
          </w:tcPr>
          <w:p w14:paraId="2F2D6E1B" w14:textId="0D91229B" w:rsidR="00AC1870" w:rsidRDefault="001E6C34" w:rsidP="00D2396E">
            <w:r>
              <w:rPr>
                <w:noProof/>
              </w:rPr>
              <w:drawing>
                <wp:inline distT="0" distB="0" distL="0" distR="0" wp14:anchorId="13E959EC" wp14:editId="678DBD8B">
                  <wp:extent cx="3119062" cy="2415540"/>
                  <wp:effectExtent l="0" t="0" r="5715" b="0"/>
                  <wp:docPr id="61585374" name="Picture 1" descr="A close-up of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85374" name="Picture 1" descr="A close-up of a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252" cy="24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1FE71230" w:rsidR="00AC1870" w:rsidRDefault="001E6C34" w:rsidP="00D2396E">
            <w:r>
              <w:rPr>
                <w:noProof/>
              </w:rPr>
              <w:drawing>
                <wp:inline distT="0" distB="0" distL="0" distR="0" wp14:anchorId="7EB18BE8" wp14:editId="10E62107">
                  <wp:extent cx="2984500" cy="2430986"/>
                  <wp:effectExtent l="0" t="0" r="0" b="0"/>
                  <wp:docPr id="1321091907" name="Picture 2" descr="A piece of fabric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091907" name="Picture 2" descr="A piece of fabric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60" cy="24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684418A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1E6C34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A2E587F" wp14:editId="17B4DF45">
            <wp:extent cx="6858000" cy="5311140"/>
            <wp:effectExtent l="0" t="0" r="0" b="0"/>
            <wp:docPr id="1567053813" name="Picture 3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53813" name="Picture 3" descr="A close-up of a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C34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9EDDD1D" wp14:editId="24BD92C9">
            <wp:extent cx="6858000" cy="5837555"/>
            <wp:effectExtent l="0" t="0" r="0" b="4445"/>
            <wp:docPr id="824676254" name="Picture 4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76254" name="Picture 4" descr="A close up of a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C34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B1FE9C7" wp14:editId="128573F1">
            <wp:extent cx="9144000" cy="6858000"/>
            <wp:effectExtent l="0" t="0" r="0" b="0"/>
            <wp:docPr id="205898558" name="Picture 5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8558" name="Picture 5" descr="A close up of a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C34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AF813E2" wp14:editId="59CFC355">
            <wp:extent cx="6858000" cy="5586095"/>
            <wp:effectExtent l="0" t="0" r="0" b="1905"/>
            <wp:docPr id="2090804723" name="Picture 6" descr="A piece of fabric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04723" name="Picture 6" descr="A piece of fabric on a tile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8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C34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AD32A4B" wp14:editId="454DEED2">
            <wp:extent cx="6858000" cy="5787390"/>
            <wp:effectExtent l="0" t="0" r="0" b="3810"/>
            <wp:docPr id="31297263" name="Picture 7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7263" name="Picture 7" descr="A close up of a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EF3A" w14:textId="77777777" w:rsidR="0088621B" w:rsidRDefault="0088621B" w:rsidP="00AD5CE1">
      <w:pPr>
        <w:pStyle w:val="Heading2"/>
        <w:rPr>
          <w:b/>
          <w:bCs/>
          <w:color w:val="000000" w:themeColor="text1"/>
        </w:rPr>
      </w:pPr>
    </w:p>
    <w:p w14:paraId="02662DF5" w14:textId="77777777" w:rsidR="0088621B" w:rsidRPr="0088621B" w:rsidRDefault="0088621B" w:rsidP="0088621B"/>
    <w:p w14:paraId="158CCA33" w14:textId="77777777" w:rsidR="0088621B" w:rsidRDefault="0088621B" w:rsidP="00AD5CE1">
      <w:pPr>
        <w:pStyle w:val="Heading2"/>
        <w:rPr>
          <w:b/>
          <w:bCs/>
          <w:color w:val="000000" w:themeColor="text1"/>
        </w:rPr>
      </w:pPr>
    </w:p>
    <w:p w14:paraId="36CB1127" w14:textId="77777777" w:rsidR="0088621B" w:rsidRDefault="0088621B" w:rsidP="0088621B"/>
    <w:p w14:paraId="53FCA708" w14:textId="77777777" w:rsidR="0088621B" w:rsidRDefault="0088621B" w:rsidP="0088621B"/>
    <w:p w14:paraId="1822FBA3" w14:textId="77777777" w:rsidR="0088621B" w:rsidRPr="0088621B" w:rsidRDefault="0088621B" w:rsidP="0088621B"/>
    <w:p w14:paraId="16F67668" w14:textId="104CBF3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61DE5516" w:rsidR="0097695B" w:rsidRDefault="00550248" w:rsidP="003C6205">
            <w:r>
              <w:rPr>
                <w:color w:val="4472C4" w:themeColor="accent1"/>
              </w:rPr>
              <w:t>May 8, 2025</w:t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4A16EF83" w:rsidR="0097695B" w:rsidRDefault="00550248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Reproduction Fabrics</w:t>
            </w:r>
            <w:r>
              <w:rPr>
                <w:color w:val="4472C4" w:themeColor="accent1"/>
              </w:rPr>
              <w:br/>
              <w:t>Outside of Minneapolis / St Paul</w:t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1B8A6D86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88621B">
              <w:rPr>
                <w:noProof/>
                <w:color w:val="4472C4" w:themeColor="accent1"/>
              </w:rPr>
              <w:t>Reproduction Fabric (made 2025)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3DD678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88621B">
              <w:rPr>
                <w:color w:val="4472C4" w:themeColor="accent1"/>
              </w:rPr>
              <w:t>1800</w:t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8621B">
              <w:rPr>
                <w:noProof/>
                <w:color w:val="4472C4" w:themeColor="accent1"/>
              </w:rPr>
              <w:t>25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983E31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6FEDA8B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8621B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DE76AD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8621B">
              <w:rPr>
                <w:noProof/>
                <w:color w:val="4472C4" w:themeColor="accent1"/>
              </w:rPr>
              <w:t>45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8621B">
              <w:rPr>
                <w:noProof/>
                <w:color w:val="4472C4" w:themeColor="accent1"/>
              </w:rPr>
              <w:t>36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2BD371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8046A" w14:textId="77777777" w:rsidR="005473B7" w:rsidRDefault="005473B7" w:rsidP="00505854">
      <w:r>
        <w:separator/>
      </w:r>
    </w:p>
  </w:endnote>
  <w:endnote w:type="continuationSeparator" w:id="0">
    <w:p w14:paraId="6C453AB8" w14:textId="77777777" w:rsidR="005473B7" w:rsidRDefault="005473B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2CE19" w14:textId="77777777" w:rsidR="005473B7" w:rsidRDefault="005473B7" w:rsidP="00505854">
      <w:r>
        <w:separator/>
      </w:r>
    </w:p>
  </w:footnote>
  <w:footnote w:type="continuationSeparator" w:id="0">
    <w:p w14:paraId="7076C41D" w14:textId="77777777" w:rsidR="005473B7" w:rsidRDefault="005473B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FA855E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5485F">
      <w:rPr>
        <w:b/>
        <w:bCs/>
        <w:sz w:val="28"/>
        <w:szCs w:val="28"/>
      </w:rPr>
      <w:t>0358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E4B0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5B62"/>
    <w:rsid w:val="000D6212"/>
    <w:rsid w:val="000E0618"/>
    <w:rsid w:val="000E2D35"/>
    <w:rsid w:val="000E4B06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E6C34"/>
    <w:rsid w:val="001F2B4D"/>
    <w:rsid w:val="001F35A1"/>
    <w:rsid w:val="00202B2C"/>
    <w:rsid w:val="0020338C"/>
    <w:rsid w:val="002129CF"/>
    <w:rsid w:val="00213B0B"/>
    <w:rsid w:val="00217F84"/>
    <w:rsid w:val="00221770"/>
    <w:rsid w:val="0022329E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73B7"/>
    <w:rsid w:val="00550248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8621B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785F"/>
    <w:rsid w:val="009023E5"/>
    <w:rsid w:val="009037FE"/>
    <w:rsid w:val="00914C66"/>
    <w:rsid w:val="00920187"/>
    <w:rsid w:val="009276D6"/>
    <w:rsid w:val="00931AE5"/>
    <w:rsid w:val="009347DC"/>
    <w:rsid w:val="00950BCD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A15D3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485F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D744E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2025-09-14T20:44:00Z</dcterms:modified>
</cp:coreProperties>
</file>