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05B33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005B33" w14:paraId="15934A3C" w14:textId="77777777" w:rsidTr="00D2396E">
        <w:tc>
          <w:tcPr>
            <w:tcW w:w="5395" w:type="dxa"/>
          </w:tcPr>
          <w:p w14:paraId="2F2D6E1B" w14:textId="065CD9E3" w:rsidR="00AC1870" w:rsidRDefault="00005B33" w:rsidP="00D2396E">
            <w:r>
              <w:rPr>
                <w:noProof/>
              </w:rPr>
              <w:drawing>
                <wp:inline distT="0" distB="0" distL="0" distR="0" wp14:anchorId="331F8752" wp14:editId="183C038A">
                  <wp:extent cx="3106503" cy="2397760"/>
                  <wp:effectExtent l="0" t="0" r="5080" b="2540"/>
                  <wp:docPr id="222378666" name="Picture 1" descr="A blue and white fabric with a landsca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378666" name="Picture 1" descr="A blue and white fabric with a landscap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08" cy="241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A94F686" w:rsidR="00AC1870" w:rsidRDefault="00005B33" w:rsidP="00D2396E">
            <w:r>
              <w:rPr>
                <w:noProof/>
              </w:rPr>
              <w:drawing>
                <wp:inline distT="0" distB="0" distL="0" distR="0" wp14:anchorId="1FC266E5" wp14:editId="3205813E">
                  <wp:extent cx="2459990" cy="2383457"/>
                  <wp:effectExtent l="0" t="0" r="3810" b="4445"/>
                  <wp:docPr id="1599819897" name="Picture 2" descr="A blue and white fabric with a landscape de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819897" name="Picture 2" descr="A blue and white fabric with a landscape design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03" cy="240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C5E0D76" w:rsidR="00AC1870" w:rsidRDefault="00005B3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461A8F3" wp14:editId="1F9F0167">
            <wp:extent cx="6858000" cy="5293360"/>
            <wp:effectExtent l="0" t="0" r="0" b="2540"/>
            <wp:docPr id="1013122736" name="Picture 3" descr="A blue and white fabric with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22736" name="Picture 3" descr="A blue and white fabric with a landscap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13D01" wp14:editId="7C59E479">
            <wp:extent cx="6858000" cy="6015355"/>
            <wp:effectExtent l="0" t="0" r="0" b="4445"/>
            <wp:docPr id="2047331398" name="Picture 4" descr="A blue and white fabric with a green str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31398" name="Picture 4" descr="A blue and white fabric with a green strip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FA7B6" wp14:editId="669BA6C6">
            <wp:extent cx="9144000" cy="6858000"/>
            <wp:effectExtent l="0" t="0" r="0" b="0"/>
            <wp:docPr id="2134309927" name="Picture 5" descr="A blue and white fabric with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09927" name="Picture 5" descr="A blue and white fabric with a vill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C3DA1" wp14:editId="4C07E9A8">
            <wp:extent cx="6858000" cy="5961380"/>
            <wp:effectExtent l="0" t="0" r="0" b="0"/>
            <wp:docPr id="1307107083" name="Picture 6" descr="A white and blue blanket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07083" name="Picture 6" descr="A white and blue blanket on a tile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731F9" wp14:editId="6856264B">
            <wp:extent cx="6858000" cy="6644640"/>
            <wp:effectExtent l="0" t="0" r="0" b="0"/>
            <wp:docPr id="1403267540" name="Picture 7" descr="A blue and white fabric with a landscap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67540" name="Picture 7" descr="A blue and white fabric with a landscape desig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2517D840" w:rsidR="0097695B" w:rsidRDefault="00B20231" w:rsidP="003C6205">
            <w:r>
              <w:rPr>
                <w:color w:val="4472C4" w:themeColor="accent1"/>
              </w:rPr>
              <w:t>May 8, 2025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3F616849" w:rsidR="0097695B" w:rsidRDefault="00B20231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Reproduction Fabrics</w:t>
            </w:r>
            <w:r>
              <w:rPr>
                <w:color w:val="4472C4" w:themeColor="accent1"/>
              </w:rPr>
              <w:br/>
              <w:t>Outside of Minneapolis / St Paul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92E479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B1AC4">
              <w:rPr>
                <w:color w:val="4472C4" w:themeColor="accent1"/>
              </w:rPr>
              <w:t>Reproductoin Toille de Jouy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EEA330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B1AC4">
              <w:rPr>
                <w:noProof/>
                <w:color w:val="4472C4" w:themeColor="accent1"/>
              </w:rPr>
              <w:t>1760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171B32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075761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0B587F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B1AC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464454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B1AC4">
              <w:rPr>
                <w:noProof/>
                <w:color w:val="4472C4" w:themeColor="accent1"/>
              </w:rPr>
              <w:t>45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B1AC4">
              <w:rPr>
                <w:noProof/>
                <w:color w:val="4472C4" w:themeColor="accent1"/>
              </w:rPr>
              <w:t>38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309A7E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64B723FE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0E827" w14:textId="77777777" w:rsidR="006C715B" w:rsidRDefault="006C715B" w:rsidP="00505854">
      <w:r>
        <w:separator/>
      </w:r>
    </w:p>
  </w:endnote>
  <w:endnote w:type="continuationSeparator" w:id="0">
    <w:p w14:paraId="250916A0" w14:textId="77777777" w:rsidR="006C715B" w:rsidRDefault="006C715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3D07F" w14:textId="77777777" w:rsidR="006C715B" w:rsidRDefault="006C715B" w:rsidP="00505854">
      <w:r>
        <w:separator/>
      </w:r>
    </w:p>
  </w:footnote>
  <w:footnote w:type="continuationSeparator" w:id="0">
    <w:p w14:paraId="5C50315B" w14:textId="77777777" w:rsidR="006C715B" w:rsidRDefault="006C715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513BB3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6433C">
      <w:rPr>
        <w:b/>
        <w:bCs/>
        <w:sz w:val="28"/>
        <w:szCs w:val="28"/>
      </w:rPr>
      <w:t>0357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D199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5B33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433C"/>
    <w:rsid w:val="00666A50"/>
    <w:rsid w:val="0067154A"/>
    <w:rsid w:val="0067407D"/>
    <w:rsid w:val="006749AD"/>
    <w:rsid w:val="00676031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C715B"/>
    <w:rsid w:val="006D1990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1456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4754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1AC4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00C4"/>
    <w:rsid w:val="00B11B57"/>
    <w:rsid w:val="00B17501"/>
    <w:rsid w:val="00B2023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1081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008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7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2025-09-14T20:44:00Z</dcterms:modified>
</cp:coreProperties>
</file>