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4"/>
        <w:gridCol w:w="5516"/>
      </w:tblGrid>
      <w:tr w:rsidR="00C70855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70855" w14:paraId="15934A3C" w14:textId="77777777" w:rsidTr="00D2396E">
        <w:tc>
          <w:tcPr>
            <w:tcW w:w="5395" w:type="dxa"/>
          </w:tcPr>
          <w:p w14:paraId="2F2D6E1B" w14:textId="3D396C3A" w:rsidR="00AC1870" w:rsidRDefault="00C70855" w:rsidP="00D2396E">
            <w:r>
              <w:rPr>
                <w:noProof/>
              </w:rPr>
              <w:drawing>
                <wp:inline distT="0" distB="0" distL="0" distR="0" wp14:anchorId="5EF9BEF7" wp14:editId="6D5C79CE">
                  <wp:extent cx="3169592" cy="2804795"/>
                  <wp:effectExtent l="0" t="0" r="5715" b="1905"/>
                  <wp:docPr id="762674511" name="Picture 1" descr="A fabric with flower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674511" name="Picture 1" descr="A fabric with flower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57" cy="283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22774DBB" w:rsidR="00AC1870" w:rsidRDefault="00C70855" w:rsidP="00D2396E">
            <w:r>
              <w:rPr>
                <w:noProof/>
              </w:rPr>
              <w:drawing>
                <wp:inline distT="0" distB="0" distL="0" distR="0" wp14:anchorId="55EDC84A" wp14:editId="69E0BA6B">
                  <wp:extent cx="3365500" cy="2806765"/>
                  <wp:effectExtent l="0" t="0" r="0" b="0"/>
                  <wp:docPr id="15791914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191479" name="Picture 1579191479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2361" cy="2812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6EC214F3" w:rsidR="00AC1870" w:rsidRDefault="00C70855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9EA0BEA" wp14:editId="07B946E0">
            <wp:extent cx="6858000" cy="6068695"/>
            <wp:effectExtent l="0" t="0" r="0" b="1905"/>
            <wp:docPr id="285129740" name="Picture 3" descr="A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29740" name="Picture 3" descr="A fabric with flower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85CEB" wp14:editId="1F93E4B2">
            <wp:extent cx="6858000" cy="5641340"/>
            <wp:effectExtent l="0" t="0" r="0" b="0"/>
            <wp:docPr id="2047813756" name="Picture 4" descr="A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813756" name="Picture 4" descr="A fabric with flowers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4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B8209F" wp14:editId="710673C3">
            <wp:extent cx="6858000" cy="6690360"/>
            <wp:effectExtent l="0" t="0" r="0" b="2540"/>
            <wp:docPr id="158944804" name="Picture 5" descr="A fabric with flowers and bird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44804" name="Picture 5" descr="A fabric with flowers and birds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9231E1" wp14:editId="381DF9D7">
            <wp:extent cx="4721860" cy="9144000"/>
            <wp:effectExtent l="0" t="0" r="2540" b="0"/>
            <wp:docPr id="1858283739" name="Picture 6" descr="A fabric with a bird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283739" name="Picture 6" descr="A fabric with a bird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CB3A7" wp14:editId="08EE46C7">
            <wp:extent cx="6858000" cy="5719445"/>
            <wp:effectExtent l="0" t="0" r="0" b="0"/>
            <wp:docPr id="151648819" name="Picture 7" descr="A green and pink floral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8819" name="Picture 7" descr="A green and pink floral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1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AA5A4" wp14:editId="17F7651A">
            <wp:extent cx="9144000" cy="6858000"/>
            <wp:effectExtent l="0" t="0" r="0" b="0"/>
            <wp:docPr id="829202213" name="Picture 8" descr="A fabric with a floral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202213" name="Picture 8" descr="A fabric with a floral design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396D17D9" w:rsidR="0097695B" w:rsidRDefault="00CE59E6" w:rsidP="003C6205">
            <w:r>
              <w:rPr>
                <w:color w:val="4472C4" w:themeColor="accent1"/>
              </w:rPr>
              <w:t>May 8, 2025</w:t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46C0D80D" w:rsidR="0097695B" w:rsidRDefault="00CE59E6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Reproduction Fabrics</w:t>
            </w:r>
            <w:r>
              <w:rPr>
                <w:color w:val="4472C4" w:themeColor="accent1"/>
              </w:rPr>
              <w:br/>
              <w:t>Outside of Minneapolis St Paul</w:t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403910C1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8C21C8">
              <w:rPr>
                <w:color w:val="4472C4" w:themeColor="accent1"/>
              </w:rPr>
              <w:t>Reproduction Fabric made in 2025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305B3F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C21C8">
              <w:rPr>
                <w:noProof/>
                <w:color w:val="4472C4" w:themeColor="accent1"/>
              </w:rPr>
              <w:t>1845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C21C8">
              <w:rPr>
                <w:noProof/>
                <w:color w:val="4472C4" w:themeColor="accent1"/>
              </w:rPr>
              <w:t>20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BA1AEF3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5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AFE3F06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6E81219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C21C8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DEC344E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C21C8">
              <w:rPr>
                <w:noProof/>
                <w:color w:val="4472C4" w:themeColor="accent1"/>
              </w:rPr>
              <w:t>44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C21C8">
              <w:rPr>
                <w:noProof/>
                <w:color w:val="4472C4" w:themeColor="accent1"/>
              </w:rPr>
              <w:t>37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5CDF4F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16"/>
      <w:footerReference w:type="default" r:id="rId1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187558" w14:textId="77777777" w:rsidR="00A72C50" w:rsidRDefault="00A72C50" w:rsidP="00505854">
      <w:r>
        <w:separator/>
      </w:r>
    </w:p>
  </w:endnote>
  <w:endnote w:type="continuationSeparator" w:id="0">
    <w:p w14:paraId="213180CD" w14:textId="77777777" w:rsidR="00A72C50" w:rsidRDefault="00A72C50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6B36E9" w14:textId="77777777" w:rsidR="00A72C50" w:rsidRDefault="00A72C50" w:rsidP="00505854">
      <w:r>
        <w:separator/>
      </w:r>
    </w:p>
  </w:footnote>
  <w:footnote w:type="continuationSeparator" w:id="0">
    <w:p w14:paraId="39B176D6" w14:textId="77777777" w:rsidR="00A72C50" w:rsidRDefault="00A72C50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A7A9BE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C5F46">
      <w:rPr>
        <w:b/>
        <w:bCs/>
        <w:sz w:val="28"/>
        <w:szCs w:val="28"/>
      </w:rPr>
      <w:t>0356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B057B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265D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28AF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D531E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C5F46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97372"/>
    <w:rsid w:val="008B015A"/>
    <w:rsid w:val="008B148B"/>
    <w:rsid w:val="008B1C0F"/>
    <w:rsid w:val="008B31F5"/>
    <w:rsid w:val="008C21C8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2054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72C50"/>
    <w:rsid w:val="00A87BAA"/>
    <w:rsid w:val="00A93D63"/>
    <w:rsid w:val="00AA1435"/>
    <w:rsid w:val="00AA7A49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70855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E59E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057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8</Pages>
  <Words>162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2025-09-14T20:45:00Z</dcterms:modified>
</cp:coreProperties>
</file>