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5436"/>
      </w:tblGrid>
      <w:tr w:rsidR="00AD5D8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D5D86" w14:paraId="15934A3C" w14:textId="77777777" w:rsidTr="00D2396E">
        <w:tc>
          <w:tcPr>
            <w:tcW w:w="5395" w:type="dxa"/>
          </w:tcPr>
          <w:p w14:paraId="2F2D6E1B" w14:textId="5111452E" w:rsidR="00AC1870" w:rsidRDefault="00AD5D86" w:rsidP="00D2396E">
            <w:r>
              <w:rPr>
                <w:noProof/>
              </w:rPr>
              <w:drawing>
                <wp:inline distT="0" distB="0" distL="0" distR="0" wp14:anchorId="1E97C5F6" wp14:editId="6E45F4EE">
                  <wp:extent cx="4917928" cy="3042285"/>
                  <wp:effectExtent l="0" t="2223" r="0" b="0"/>
                  <wp:docPr id="1865977366" name="Picture 1" descr="A white fabric on a wind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977366" name="Picture 1" descr="A white fabric on a window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949360" cy="306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B13C2D1" w:rsidR="00AC1870" w:rsidRDefault="00AD5D86" w:rsidP="00D2396E">
            <w:r>
              <w:rPr>
                <w:noProof/>
              </w:rPr>
              <w:drawing>
                <wp:inline distT="0" distB="0" distL="0" distR="0" wp14:anchorId="30258DDD" wp14:editId="69F4C567">
                  <wp:extent cx="3309244" cy="4114800"/>
                  <wp:effectExtent l="0" t="0" r="5715" b="0"/>
                  <wp:docPr id="1074332766" name="Picture 2" descr="A close up of a white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332766" name="Picture 2" descr="A close up of a white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640" cy="414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322354C2" w14:textId="4214D513" w:rsidR="00DD160D" w:rsidRDefault="00AD5D86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00D9F35" wp14:editId="0D1198CD">
            <wp:extent cx="9144000" cy="5656580"/>
            <wp:effectExtent l="3810" t="0" r="3810" b="3810"/>
            <wp:docPr id="1544191165" name="Picture 3" descr="A white fabric on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91165" name="Picture 3" descr="A white fabric on a window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3F068E" wp14:editId="14C48AD2">
            <wp:extent cx="6858000" cy="8527415"/>
            <wp:effectExtent l="0" t="0" r="0" b="0"/>
            <wp:docPr id="1203310694" name="Picture 4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10694" name="Picture 4" descr="A close up of a white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767D" w14:textId="77777777" w:rsidR="002F64D2" w:rsidRDefault="002F64D2" w:rsidP="002F64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F64D2" w:rsidRPr="00023D07" w14:paraId="5D48CB9F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6ADB" w14:textId="77777777" w:rsidR="002F64D2" w:rsidRPr="00023D07" w:rsidRDefault="002F64D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3E67" w14:textId="77777777" w:rsidR="002F64D2" w:rsidRPr="00023D07" w:rsidRDefault="002F64D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F65F" w14:textId="77777777" w:rsidR="002F64D2" w:rsidRPr="00023D07" w:rsidRDefault="002F64D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6538" w14:textId="77777777" w:rsidR="002F64D2" w:rsidRPr="00023D07" w:rsidRDefault="002F64D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CC7D" w14:textId="77777777" w:rsidR="002F64D2" w:rsidRPr="00023D07" w:rsidRDefault="002F64D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F64D2" w14:paraId="2AB88DD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CB88866" w14:textId="77777777" w:rsidR="002F64D2" w:rsidRDefault="002F64D2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E5591A3" w14:textId="77777777" w:rsidR="002F64D2" w:rsidRDefault="002F64D2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13C0F93A" w14:textId="77777777" w:rsidR="002F64D2" w:rsidRDefault="002F64D2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D25E5D5" w14:textId="77777777" w:rsidR="002F64D2" w:rsidRDefault="002F64D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61EF0C52" w14:textId="77777777" w:rsidR="002F64D2" w:rsidRDefault="002F64D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F64D2" w14:paraId="3398CC3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5273C98" w14:textId="77777777" w:rsidR="002F64D2" w:rsidRPr="00023D07" w:rsidRDefault="002F64D2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D4C3682" w14:textId="77777777" w:rsidR="002F64D2" w:rsidRDefault="002F64D2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FD40844" w14:textId="77777777" w:rsidR="002F64D2" w:rsidRDefault="002F64D2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44E2041" w14:textId="77777777" w:rsidR="002F64D2" w:rsidRPr="004E673A" w:rsidRDefault="002F64D2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438015B" w14:textId="77777777" w:rsidR="002F64D2" w:rsidRDefault="002F64D2" w:rsidP="00117A44">
            <w:pPr>
              <w:rPr>
                <w:color w:val="4472C4" w:themeColor="accent1"/>
              </w:rPr>
            </w:pPr>
          </w:p>
        </w:tc>
      </w:tr>
      <w:tr w:rsidR="002F64D2" w14:paraId="4769D7F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DE15E6" w14:textId="77777777" w:rsidR="002F64D2" w:rsidRPr="00023D07" w:rsidRDefault="002F64D2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DFABE77" w14:textId="77777777" w:rsidR="002F64D2" w:rsidRDefault="002F64D2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28FC905" w14:textId="77777777" w:rsidR="002F64D2" w:rsidRDefault="002F64D2" w:rsidP="002F64D2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6EA0926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27B16">
              <w:rPr>
                <w:color w:val="4472C4" w:themeColor="accent1"/>
              </w:rPr>
              <w:t>Bridal Tulle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707D88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27B16">
              <w:rPr>
                <w:noProof/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27B1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2F9E85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0C9253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6ECA2A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27B1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FDB0BE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27B16">
              <w:rPr>
                <w:noProof/>
                <w:color w:val="4472C4" w:themeColor="accent1"/>
              </w:rPr>
              <w:t>23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27B16">
              <w:rPr>
                <w:noProof/>
                <w:color w:val="4472C4" w:themeColor="accent1"/>
              </w:rPr>
              <w:t>23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CDE447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09D35FDF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FBFE9" w14:textId="77777777" w:rsidR="00D2551A" w:rsidRDefault="00D2551A" w:rsidP="00505854">
      <w:r>
        <w:separator/>
      </w:r>
    </w:p>
  </w:endnote>
  <w:endnote w:type="continuationSeparator" w:id="0">
    <w:p w14:paraId="542C58C2" w14:textId="77777777" w:rsidR="00D2551A" w:rsidRDefault="00D2551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43448" w14:textId="77777777" w:rsidR="00D2551A" w:rsidRDefault="00D2551A" w:rsidP="00505854">
      <w:r>
        <w:separator/>
      </w:r>
    </w:p>
  </w:footnote>
  <w:footnote w:type="continuationSeparator" w:id="0">
    <w:p w14:paraId="6355B7FB" w14:textId="77777777" w:rsidR="00D2551A" w:rsidRDefault="00D2551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2099BD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C2B43">
      <w:rPr>
        <w:b/>
        <w:bCs/>
        <w:sz w:val="28"/>
        <w:szCs w:val="28"/>
      </w:rPr>
      <w:t>0355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A633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336"/>
    <w:rsid w:val="000A6FA1"/>
    <w:rsid w:val="000B0D76"/>
    <w:rsid w:val="000B4E1E"/>
    <w:rsid w:val="000B639E"/>
    <w:rsid w:val="000C2B43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7B16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C288F"/>
    <w:rsid w:val="002D004D"/>
    <w:rsid w:val="002D2874"/>
    <w:rsid w:val="002E6D0A"/>
    <w:rsid w:val="002F477D"/>
    <w:rsid w:val="002F5BE2"/>
    <w:rsid w:val="002F64D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7E91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D5652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D5D86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1FFC"/>
    <w:rsid w:val="00D2551A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160D"/>
    <w:rsid w:val="00DE480B"/>
    <w:rsid w:val="00DF1993"/>
    <w:rsid w:val="00E01CE2"/>
    <w:rsid w:val="00E04523"/>
    <w:rsid w:val="00E1228A"/>
    <w:rsid w:val="00E26D84"/>
    <w:rsid w:val="00E45385"/>
    <w:rsid w:val="00E47066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2025-09-14T20:48:00Z</dcterms:modified>
</cp:coreProperties>
</file>