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E204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3E2046" w14:paraId="15934A3C" w14:textId="77777777" w:rsidTr="00D2396E">
        <w:tc>
          <w:tcPr>
            <w:tcW w:w="5395" w:type="dxa"/>
          </w:tcPr>
          <w:p w14:paraId="2F2D6E1B" w14:textId="4C95BDC5" w:rsidR="00AC1870" w:rsidRDefault="003E2046" w:rsidP="00D2396E">
            <w:r>
              <w:rPr>
                <w:noProof/>
              </w:rPr>
              <w:drawing>
                <wp:inline distT="0" distB="0" distL="0" distR="0" wp14:anchorId="279E105A" wp14:editId="7B7D26CB">
                  <wp:extent cx="3043825" cy="4914900"/>
                  <wp:effectExtent l="0" t="0" r="4445" b="0"/>
                  <wp:docPr id="1907884036" name="Picture 1" descr="A blue fabric with white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884036" name="Picture 1" descr="A blue fabric with white dot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16" cy="494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498BB38" w:rsidR="00AC1870" w:rsidRDefault="003E2046" w:rsidP="00D2396E">
            <w:r>
              <w:rPr>
                <w:noProof/>
              </w:rPr>
              <w:drawing>
                <wp:inline distT="0" distB="0" distL="0" distR="0" wp14:anchorId="42531B6D" wp14:editId="04383606">
                  <wp:extent cx="3112008" cy="4876800"/>
                  <wp:effectExtent l="0" t="0" r="0" b="0"/>
                  <wp:docPr id="1019881298" name="Picture 2" descr="A blue fabric with white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881298" name="Picture 2" descr="A blue fabric with white dot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925" cy="491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0EBEB04E" w14:textId="325BFF71" w:rsidR="002972FC" w:rsidRDefault="003E2046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C361222" wp14:editId="12926029">
            <wp:extent cx="5662930" cy="9144000"/>
            <wp:effectExtent l="0" t="0" r="1270" b="0"/>
            <wp:docPr id="2101714424" name="Picture 3" descr="A blue fabric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14424" name="Picture 3" descr="A blue fabric with white dot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E635E8E" wp14:editId="147FC1BD">
            <wp:extent cx="5835015" cy="9144000"/>
            <wp:effectExtent l="0" t="0" r="0" b="0"/>
            <wp:docPr id="1330024624" name="Picture 4" descr="A blue fabric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24624" name="Picture 4" descr="A blue fabric with white do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AB13" w14:textId="77777777" w:rsidR="004B5378" w:rsidRDefault="004B5378" w:rsidP="004B537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B5378" w:rsidRPr="00023D07" w14:paraId="41DF7F07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B9B0" w14:textId="77777777" w:rsidR="004B5378" w:rsidRPr="00023D07" w:rsidRDefault="004B537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8135" w14:textId="77777777" w:rsidR="004B5378" w:rsidRPr="00023D07" w:rsidRDefault="004B537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BA3A" w14:textId="77777777" w:rsidR="004B5378" w:rsidRPr="00023D07" w:rsidRDefault="004B537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132B" w14:textId="77777777" w:rsidR="004B5378" w:rsidRPr="00023D07" w:rsidRDefault="004B537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3921" w14:textId="77777777" w:rsidR="004B5378" w:rsidRPr="00023D07" w:rsidRDefault="004B537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B5378" w14:paraId="0784D93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61919CB" w14:textId="77777777" w:rsidR="004B5378" w:rsidRDefault="004B5378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BFF49F3" w14:textId="77777777" w:rsidR="004B5378" w:rsidRDefault="004B5378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0BC4DAE1" w14:textId="77777777" w:rsidR="004B5378" w:rsidRDefault="004B5378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A0D96EC" w14:textId="77777777" w:rsidR="004B5378" w:rsidRDefault="004B537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1663A385" w14:textId="77777777" w:rsidR="004B5378" w:rsidRDefault="004B537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B5378" w14:paraId="1FE4A50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E8EF4A5" w14:textId="77777777" w:rsidR="004B5378" w:rsidRPr="00023D07" w:rsidRDefault="004B5378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D4C1E9B" w14:textId="77777777" w:rsidR="004B5378" w:rsidRDefault="004B5378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C3EF0C9" w14:textId="77777777" w:rsidR="004B5378" w:rsidRDefault="004B5378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5A805A4" w14:textId="77777777" w:rsidR="004B5378" w:rsidRPr="004E673A" w:rsidRDefault="004B5378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9ED4E60" w14:textId="77777777" w:rsidR="004B5378" w:rsidRDefault="004B5378" w:rsidP="00117A44">
            <w:pPr>
              <w:rPr>
                <w:color w:val="4472C4" w:themeColor="accent1"/>
              </w:rPr>
            </w:pPr>
          </w:p>
        </w:tc>
      </w:tr>
      <w:tr w:rsidR="004B5378" w14:paraId="1C1AEC8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9AA8AD" w14:textId="77777777" w:rsidR="004B5378" w:rsidRPr="00023D07" w:rsidRDefault="004B5378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545A6C0" w14:textId="77777777" w:rsidR="004B5378" w:rsidRDefault="004B5378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FF14D56" w14:textId="77777777" w:rsidR="004B5378" w:rsidRDefault="004B5378" w:rsidP="004B5378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49F37A8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F7C0E">
              <w:rPr>
                <w:color w:val="4472C4" w:themeColor="accent1"/>
              </w:rPr>
              <w:t>Tufted Fabric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F586A3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F7C0E">
              <w:rPr>
                <w:noProof/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F7C0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592C4F3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C7FA92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73887A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F7C0E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C394FC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F7C0E">
              <w:rPr>
                <w:noProof/>
                <w:color w:val="4472C4" w:themeColor="accent1"/>
              </w:rPr>
              <w:t>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F7C0E">
              <w:rPr>
                <w:color w:val="4472C4" w:themeColor="accent1"/>
              </w:rPr>
              <w:t>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1F7BF2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0A841B62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18C45" w14:textId="77777777" w:rsidR="003D4DFC" w:rsidRDefault="003D4DFC" w:rsidP="00505854">
      <w:r>
        <w:separator/>
      </w:r>
    </w:p>
  </w:endnote>
  <w:endnote w:type="continuationSeparator" w:id="0">
    <w:p w14:paraId="499906B4" w14:textId="77777777" w:rsidR="003D4DFC" w:rsidRDefault="003D4DF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3BE15" w14:textId="77777777" w:rsidR="003D4DFC" w:rsidRDefault="003D4DFC" w:rsidP="00505854">
      <w:r>
        <w:separator/>
      </w:r>
    </w:p>
  </w:footnote>
  <w:footnote w:type="continuationSeparator" w:id="0">
    <w:p w14:paraId="26638C82" w14:textId="77777777" w:rsidR="003D4DFC" w:rsidRDefault="003D4DF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2F4A1F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47352">
      <w:rPr>
        <w:b/>
        <w:bCs/>
        <w:sz w:val="28"/>
        <w:szCs w:val="28"/>
      </w:rPr>
      <w:t>0354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15BF5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B7A83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72FC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26E7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4DFC"/>
    <w:rsid w:val="003D71CD"/>
    <w:rsid w:val="003E2046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5378"/>
    <w:rsid w:val="004B66A6"/>
    <w:rsid w:val="004B71A6"/>
    <w:rsid w:val="004C1581"/>
    <w:rsid w:val="004C3A6D"/>
    <w:rsid w:val="004C49AF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3F72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7C0E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43FB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47352"/>
    <w:rsid w:val="00C51999"/>
    <w:rsid w:val="00C6055B"/>
    <w:rsid w:val="00C63B79"/>
    <w:rsid w:val="00C84D35"/>
    <w:rsid w:val="00C86CEB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5BF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2025-09-14T20:49:00Z</dcterms:modified>
</cp:coreProperties>
</file>