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1870" w14:paraId="15934A3C" w14:textId="77777777" w:rsidTr="00D2396E">
        <w:tc>
          <w:tcPr>
            <w:tcW w:w="5395" w:type="dxa"/>
          </w:tcPr>
          <w:p w14:paraId="2F2D6E1B" w14:textId="3057C858" w:rsidR="00AC1870" w:rsidRDefault="002203A3" w:rsidP="00D2396E">
            <w:r>
              <w:rPr>
                <w:noProof/>
              </w:rPr>
              <w:drawing>
                <wp:inline distT="0" distB="0" distL="0" distR="0" wp14:anchorId="32ADA153" wp14:editId="3CE5268D">
                  <wp:extent cx="4129722" cy="3145789"/>
                  <wp:effectExtent l="0" t="3175" r="0" b="0"/>
                  <wp:docPr id="1222087676" name="Picture 1" descr="A blue wool on a white clo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087676" name="Picture 1" descr="A blue wool on a white cloth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50229" cy="316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7777777" w:rsidR="00AC1870" w:rsidRDefault="00AC1870" w:rsidP="00D2396E"/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FB3F075" w:rsidR="00AC1870" w:rsidRDefault="002203A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C3BE039" wp14:editId="71F9BC1E">
            <wp:extent cx="9003030" cy="6858000"/>
            <wp:effectExtent l="5715" t="0" r="0" b="0"/>
            <wp:docPr id="457268813" name="Picture 2" descr="A blue wool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68813" name="Picture 2" descr="A blue wool on a white cloth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0303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CAD78" wp14:editId="6F877982">
            <wp:extent cx="6858000" cy="4686935"/>
            <wp:effectExtent l="0" t="0" r="0" b="0"/>
            <wp:docPr id="533854466" name="Picture 3" descr="A blue object on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54466" name="Picture 3" descr="A blue object on a white cloth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C70AAA2" w14:textId="77777777" w:rsidR="00DF5768" w:rsidRDefault="00DF5768" w:rsidP="00DF576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F5768" w:rsidRPr="00023D07" w14:paraId="29623C80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EFC9D" w14:textId="77777777" w:rsidR="00DF5768" w:rsidRPr="00023D07" w:rsidRDefault="00DF57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053B" w14:textId="77777777" w:rsidR="00DF5768" w:rsidRPr="00023D07" w:rsidRDefault="00DF57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5504" w14:textId="77777777" w:rsidR="00DF5768" w:rsidRPr="00023D07" w:rsidRDefault="00DF57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95737" w14:textId="77777777" w:rsidR="00DF5768" w:rsidRPr="00023D07" w:rsidRDefault="00DF57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ADE1" w14:textId="77777777" w:rsidR="00DF5768" w:rsidRPr="00023D07" w:rsidRDefault="00DF576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F5768" w14:paraId="3B587B9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B7B0F9" w14:textId="77777777" w:rsidR="00DF5768" w:rsidRDefault="00DF576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A0D1C51" w14:textId="77777777" w:rsidR="00DF5768" w:rsidRDefault="00DF5768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640443CA" w14:textId="77777777" w:rsidR="00DF5768" w:rsidRDefault="00DF576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2A979AC" w14:textId="77777777" w:rsidR="00DF5768" w:rsidRDefault="00DF57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0AAD746F" w14:textId="77777777" w:rsidR="00DF5768" w:rsidRDefault="00DF576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F5768" w14:paraId="07E360D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C8A7C0A" w14:textId="77777777" w:rsidR="00DF5768" w:rsidRPr="00023D07" w:rsidRDefault="00DF576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7C57534" w14:textId="77777777" w:rsidR="00DF5768" w:rsidRDefault="00DF576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D2E4978" w14:textId="77777777" w:rsidR="00DF5768" w:rsidRDefault="00DF576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3C56AEB" w14:textId="77777777" w:rsidR="00DF5768" w:rsidRPr="004E673A" w:rsidRDefault="00DF576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A3899E" w14:textId="77777777" w:rsidR="00DF5768" w:rsidRDefault="00DF5768" w:rsidP="00117A44">
            <w:pPr>
              <w:rPr>
                <w:color w:val="4472C4" w:themeColor="accent1"/>
              </w:rPr>
            </w:pPr>
          </w:p>
        </w:tc>
      </w:tr>
      <w:tr w:rsidR="00DF5768" w14:paraId="4E6E888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9070E45" w14:textId="77777777" w:rsidR="00DF5768" w:rsidRPr="00023D07" w:rsidRDefault="00DF576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EBB31B3" w14:textId="77777777" w:rsidR="00DF5768" w:rsidRDefault="00DF576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17971FA" w14:textId="77777777" w:rsidR="00DF5768" w:rsidRDefault="00DF5768" w:rsidP="00DF5768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43C21E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622E9">
              <w:rPr>
                <w:noProof/>
                <w:color w:val="4472C4" w:themeColor="accent1"/>
              </w:rPr>
              <w:t>Hand dyed wool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2B7905F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22E9">
              <w:rPr>
                <w:noProof/>
                <w:color w:val="4472C4" w:themeColor="accent1"/>
              </w:rPr>
              <w:t>&lt;2010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1E18890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F622E9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C15C645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622E9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644216C4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622E9">
              <w:rPr>
                <w:noProof/>
                <w:color w:val="4472C4" w:themeColor="accent1"/>
              </w:rPr>
              <w:t>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622E9">
              <w:rPr>
                <w:noProof/>
                <w:color w:val="4472C4" w:themeColor="accent1"/>
              </w:rPr>
              <w:t>1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EEA59E5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65E77EEE" w14:textId="6F335F88" w:rsidR="004B71A6" w:rsidRPr="00F622E9" w:rsidRDefault="004B71A6" w:rsidP="00F622E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4B71A6" w:rsidRPr="00F622E9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5B879" w14:textId="77777777" w:rsidR="0044026A" w:rsidRDefault="0044026A" w:rsidP="00505854">
      <w:r>
        <w:separator/>
      </w:r>
    </w:p>
  </w:endnote>
  <w:endnote w:type="continuationSeparator" w:id="0">
    <w:p w14:paraId="7D9D83F1" w14:textId="77777777" w:rsidR="0044026A" w:rsidRDefault="0044026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1D3E98" w14:textId="77777777" w:rsidR="0044026A" w:rsidRDefault="0044026A" w:rsidP="00505854">
      <w:r>
        <w:separator/>
      </w:r>
    </w:p>
  </w:footnote>
  <w:footnote w:type="continuationSeparator" w:id="0">
    <w:p w14:paraId="03ED0FC4" w14:textId="77777777" w:rsidR="0044026A" w:rsidRDefault="0044026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523324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769A1">
      <w:rPr>
        <w:b/>
        <w:bCs/>
        <w:sz w:val="28"/>
        <w:szCs w:val="28"/>
      </w:rPr>
      <w:t>0353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622E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2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A66B6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03A3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4026A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769A1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972A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55D"/>
    <w:rsid w:val="00D42E23"/>
    <w:rsid w:val="00D47DCB"/>
    <w:rsid w:val="00D5480F"/>
    <w:rsid w:val="00D5633A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5768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622E9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4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2025-09-13T16:06:00Z</dcterms:modified>
</cp:coreProperties>
</file>