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B173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5B1730" w14:paraId="15934A3C" w14:textId="77777777" w:rsidTr="00D2396E">
        <w:tc>
          <w:tcPr>
            <w:tcW w:w="5395" w:type="dxa"/>
          </w:tcPr>
          <w:p w14:paraId="2F2D6E1B" w14:textId="24734B62" w:rsidR="00AC1870" w:rsidRDefault="005B1730" w:rsidP="00D2396E">
            <w:r>
              <w:rPr>
                <w:noProof/>
              </w:rPr>
              <w:drawing>
                <wp:inline distT="0" distB="0" distL="0" distR="0" wp14:anchorId="761FA24D" wp14:editId="0BEEAA5D">
                  <wp:extent cx="4669206" cy="3132692"/>
                  <wp:effectExtent l="6350" t="0" r="0" b="0"/>
                  <wp:docPr id="252163691" name="Picture 1" descr="A piece of paper with writing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163691" name="Picture 1" descr="A piece of paper with writing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1104" cy="314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69A60C1" w:rsidR="00AC1870" w:rsidRDefault="005B1730" w:rsidP="00D2396E">
            <w:r>
              <w:rPr>
                <w:noProof/>
              </w:rPr>
              <w:drawing>
                <wp:inline distT="0" distB="0" distL="0" distR="0" wp14:anchorId="1B7ED66F" wp14:editId="0DEB036A">
                  <wp:extent cx="4633913" cy="3222715"/>
                  <wp:effectExtent l="0" t="5715" r="0" b="0"/>
                  <wp:docPr id="1037209941" name="Picture 2" descr="A piece of fabric with writing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09941" name="Picture 2" descr="A piece of fabric with writing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40483" cy="322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12509" w14:textId="6EA0EFD6" w:rsidR="00AC1870" w:rsidRDefault="005B173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953E3DE" wp14:editId="41F277CE">
            <wp:extent cx="9144000" cy="6136640"/>
            <wp:effectExtent l="5080" t="0" r="5080" b="5080"/>
            <wp:docPr id="418996234" name="Picture 3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96234" name="Picture 3" descr="A piece of paper with writing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C536B" wp14:editId="2F78A22D">
            <wp:extent cx="6858000" cy="7341870"/>
            <wp:effectExtent l="0" t="0" r="0" b="0"/>
            <wp:docPr id="43226524" name="Picture 4" descr="A piece of fabric with a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6524" name="Picture 4" descr="A piece of fabric with a pi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082F4" wp14:editId="52D42412">
            <wp:extent cx="6858000" cy="8639810"/>
            <wp:effectExtent l="0" t="0" r="0" b="0"/>
            <wp:docPr id="19408456" name="Picture 5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456" name="Picture 5" descr="A piece of paper with writing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975ED" wp14:editId="6D4A34B0">
            <wp:extent cx="6552565" cy="9144000"/>
            <wp:effectExtent l="0" t="0" r="635" b="0"/>
            <wp:docPr id="2038415179" name="Picture 6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15179" name="Picture 6" descr="A piece of paper with writing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E1036" wp14:editId="24813F2B">
            <wp:extent cx="6858000" cy="7395210"/>
            <wp:effectExtent l="0" t="0" r="0" b="0"/>
            <wp:docPr id="1502203354" name="Picture 7" descr="A piece of fabric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03354" name="Picture 7" descr="A piece of fabric with writing on i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DE95E" wp14:editId="627CEAD7">
            <wp:extent cx="6858000" cy="4769485"/>
            <wp:effectExtent l="0" t="0" r="0" b="5715"/>
            <wp:docPr id="590702825" name="Picture 8" descr="A piece of fabric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02825" name="Picture 8" descr="A piece of fabric with writing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6CC09252" w14:textId="77777777" w:rsidR="00993A5E" w:rsidRDefault="00993A5E" w:rsidP="00993A5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93A5E" w:rsidRPr="00023D07" w14:paraId="5C37423C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4F1F" w14:textId="77777777" w:rsidR="00993A5E" w:rsidRPr="00023D07" w:rsidRDefault="00993A5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315A" w14:textId="77777777" w:rsidR="00993A5E" w:rsidRPr="00023D07" w:rsidRDefault="00993A5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2269" w14:textId="77777777" w:rsidR="00993A5E" w:rsidRPr="00023D07" w:rsidRDefault="00993A5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F262" w14:textId="77777777" w:rsidR="00993A5E" w:rsidRPr="00023D07" w:rsidRDefault="00993A5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6415" w14:textId="77777777" w:rsidR="00993A5E" w:rsidRPr="00023D07" w:rsidRDefault="00993A5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93A5E" w14:paraId="09BF0B7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F4D203" w14:textId="77777777" w:rsidR="00993A5E" w:rsidRDefault="00993A5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1298B3E" w14:textId="77777777" w:rsidR="00993A5E" w:rsidRDefault="00993A5E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51CF8E4F" w14:textId="77777777" w:rsidR="00993A5E" w:rsidRDefault="00993A5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2933CCD" w14:textId="77777777" w:rsidR="00993A5E" w:rsidRDefault="00993A5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05903E9F" w14:textId="77777777" w:rsidR="00993A5E" w:rsidRDefault="00993A5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93A5E" w14:paraId="351128C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26B1F1" w14:textId="77777777" w:rsidR="00993A5E" w:rsidRPr="00023D07" w:rsidRDefault="00993A5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4850D64" w14:textId="77777777" w:rsidR="00993A5E" w:rsidRDefault="00993A5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F5FA0ED" w14:textId="77777777" w:rsidR="00993A5E" w:rsidRDefault="00993A5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2AD831B" w14:textId="77777777" w:rsidR="00993A5E" w:rsidRPr="004E673A" w:rsidRDefault="00993A5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58B88EF" w14:textId="77777777" w:rsidR="00993A5E" w:rsidRDefault="00993A5E" w:rsidP="00117A44">
            <w:pPr>
              <w:rPr>
                <w:color w:val="4472C4" w:themeColor="accent1"/>
              </w:rPr>
            </w:pPr>
          </w:p>
        </w:tc>
      </w:tr>
      <w:tr w:rsidR="00993A5E" w14:paraId="5D25D4B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E55CF47" w14:textId="77777777" w:rsidR="00993A5E" w:rsidRPr="00023D07" w:rsidRDefault="00993A5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CFDBC18" w14:textId="77777777" w:rsidR="00993A5E" w:rsidRDefault="00993A5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F5F1F6B" w14:textId="77777777" w:rsidR="00993A5E" w:rsidRDefault="00993A5E" w:rsidP="00993A5E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4FB5088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E60087">
              <w:rPr>
                <w:color w:val="4472C4" w:themeColor="accent1"/>
              </w:rPr>
              <w:t>Dacron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A58C01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60087">
              <w:rPr>
                <w:noProof/>
                <w:color w:val="4472C4" w:themeColor="accent1"/>
              </w:rPr>
              <w:t>2010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60087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477101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B160E3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60087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61576A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423D9">
              <w:rPr>
                <w:noProof/>
                <w:color w:val="4472C4" w:themeColor="accent1"/>
              </w:rPr>
              <w:t>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423D9">
              <w:rPr>
                <w:noProof/>
                <w:color w:val="4472C4" w:themeColor="accent1"/>
              </w:rPr>
              <w:t>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7423D9">
              <w:rPr>
                <w:color w:val="4472C4" w:themeColor="accent1"/>
              </w:rPr>
              <w:t xml:space="preserve">                        6”x 4.5”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D4EBACF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5978E2CC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47189" w14:textId="77777777" w:rsidR="00D049C2" w:rsidRDefault="00D049C2" w:rsidP="00505854">
      <w:r>
        <w:separator/>
      </w:r>
    </w:p>
  </w:endnote>
  <w:endnote w:type="continuationSeparator" w:id="0">
    <w:p w14:paraId="08B5A3A3" w14:textId="77777777" w:rsidR="00D049C2" w:rsidRDefault="00D049C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135D6" w14:textId="77777777" w:rsidR="00D049C2" w:rsidRDefault="00D049C2" w:rsidP="00505854">
      <w:r>
        <w:separator/>
      </w:r>
    </w:p>
  </w:footnote>
  <w:footnote w:type="continuationSeparator" w:id="0">
    <w:p w14:paraId="1851EE04" w14:textId="77777777" w:rsidR="00D049C2" w:rsidRDefault="00D049C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9F103E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04B42">
      <w:rPr>
        <w:b/>
        <w:bCs/>
        <w:sz w:val="28"/>
        <w:szCs w:val="28"/>
      </w:rPr>
      <w:t>0352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0390E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17C1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1A22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0B77"/>
    <w:rsid w:val="00551AD2"/>
    <w:rsid w:val="0055362B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B1730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1B16"/>
    <w:rsid w:val="00734686"/>
    <w:rsid w:val="0073798A"/>
    <w:rsid w:val="00741442"/>
    <w:rsid w:val="007423D9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390E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3735"/>
    <w:rsid w:val="009347DC"/>
    <w:rsid w:val="00965A67"/>
    <w:rsid w:val="0097001C"/>
    <w:rsid w:val="0097550E"/>
    <w:rsid w:val="0097695B"/>
    <w:rsid w:val="00993A5E"/>
    <w:rsid w:val="009C150B"/>
    <w:rsid w:val="009D3EEE"/>
    <w:rsid w:val="009D68C2"/>
    <w:rsid w:val="009E7626"/>
    <w:rsid w:val="009F09AC"/>
    <w:rsid w:val="00A030FD"/>
    <w:rsid w:val="00A04B42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49C2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0087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8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2025-09-14T20:49:00Z</dcterms:modified>
</cp:coreProperties>
</file>