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6"/>
        <w:gridCol w:w="5484"/>
      </w:tblGrid>
      <w:tr w:rsidR="006A1549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6A1549" w14:paraId="15934A3C" w14:textId="77777777" w:rsidTr="00D2396E">
        <w:tc>
          <w:tcPr>
            <w:tcW w:w="5395" w:type="dxa"/>
          </w:tcPr>
          <w:p w14:paraId="2F2D6E1B" w14:textId="03A4C80D" w:rsidR="00AC1870" w:rsidRDefault="006A1549" w:rsidP="00D2396E">
            <w:r>
              <w:rPr>
                <w:noProof/>
              </w:rPr>
              <w:drawing>
                <wp:inline distT="0" distB="0" distL="0" distR="0" wp14:anchorId="639B55D7" wp14:editId="77D3DFE4">
                  <wp:extent cx="3137751" cy="3502660"/>
                  <wp:effectExtent l="0" t="0" r="0" b="2540"/>
                  <wp:docPr id="265957032" name="Picture 1" descr="A group of fabric pieces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957032" name="Picture 1" descr="A group of fabric pieces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533" cy="3520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6245571" w:rsidR="00AC1870" w:rsidRDefault="006A1549" w:rsidP="00D2396E">
            <w:r>
              <w:rPr>
                <w:noProof/>
              </w:rPr>
              <w:drawing>
                <wp:inline distT="0" distB="0" distL="0" distR="0" wp14:anchorId="4AEEB102" wp14:editId="2F80B606">
                  <wp:extent cx="3345602" cy="3502660"/>
                  <wp:effectExtent l="0" t="0" r="0" b="2540"/>
                  <wp:docPr id="195406226" name="Picture 2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06226" name="Picture 2" descr="A group of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845" cy="3519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148DD2A" w:rsidR="00AC1870" w:rsidRDefault="006A154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426E7FB" wp14:editId="42396912">
            <wp:extent cx="6858000" cy="7655560"/>
            <wp:effectExtent l="0" t="0" r="0" b="2540"/>
            <wp:docPr id="1110844218" name="Picture 3" descr="A group of fabric pieces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44218" name="Picture 3" descr="A group of fabric pieces on a grid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5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3A243" wp14:editId="7629F218">
            <wp:extent cx="6468110" cy="9144000"/>
            <wp:effectExtent l="0" t="0" r="0" b="0"/>
            <wp:docPr id="468784739" name="Picture 4" descr="Close-up of a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784739" name="Picture 4" descr="Close-up of a fabric with a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81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1725E" wp14:editId="1E2114DC">
            <wp:extent cx="9144000" cy="6858000"/>
            <wp:effectExtent l="0" t="0" r="0" b="0"/>
            <wp:docPr id="1997647077" name="Picture 5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647077" name="Picture 5" descr="A close-up of a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0BDE9" wp14:editId="7E94662F">
            <wp:extent cx="6773545" cy="9144000"/>
            <wp:effectExtent l="0" t="0" r="0" b="0"/>
            <wp:docPr id="924451337" name="Picture 6" descr="A piece of fabric with green and gold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51337" name="Picture 6" descr="A piece of fabric with green and gold design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5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D8E14" wp14:editId="584C34DA">
            <wp:extent cx="6511290" cy="9144000"/>
            <wp:effectExtent l="0" t="0" r="3810" b="0"/>
            <wp:docPr id="518831263" name="Picture 7" descr="A hand holding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831263" name="Picture 7" descr="A hand holding a piece of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12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18CE2" wp14:editId="06788327">
            <wp:extent cx="6011545" cy="9144000"/>
            <wp:effectExtent l="0" t="0" r="0" b="0"/>
            <wp:docPr id="1442047700" name="Picture 8" descr="A piece of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47700" name="Picture 8" descr="A piece of fabric with a patter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6BAC3" wp14:editId="044C8434">
            <wp:extent cx="4671695" cy="9144000"/>
            <wp:effectExtent l="0" t="0" r="1905" b="0"/>
            <wp:docPr id="139246182" name="Picture 9" descr="A piece of fabric with a pattern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46182" name="Picture 9" descr="A piece of fabric with a pattern on the sid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6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595E37" wp14:editId="7C69DCE7">
            <wp:extent cx="6858000" cy="7179945"/>
            <wp:effectExtent l="0" t="0" r="0" b="0"/>
            <wp:docPr id="1427570772" name="Picture 10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570772" name="Picture 10" descr="A group of pieces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D1BC078" w14:textId="77777777" w:rsidR="00AD4565" w:rsidRDefault="00AD4565" w:rsidP="00AD456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D4565" w:rsidRPr="00023D07" w14:paraId="2E0ADE8B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3AB3D" w14:textId="77777777" w:rsidR="00AD4565" w:rsidRPr="00023D07" w:rsidRDefault="00AD45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D0F5E" w14:textId="77777777" w:rsidR="00AD4565" w:rsidRPr="00023D07" w:rsidRDefault="00AD45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33237" w14:textId="77777777" w:rsidR="00AD4565" w:rsidRPr="00023D07" w:rsidRDefault="00AD45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09C6" w14:textId="77777777" w:rsidR="00AD4565" w:rsidRPr="00023D07" w:rsidRDefault="00AD45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5C7B3" w14:textId="77777777" w:rsidR="00AD4565" w:rsidRPr="00023D07" w:rsidRDefault="00AD45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D4565" w14:paraId="448638E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083D08" w14:textId="77777777" w:rsidR="00AD4565" w:rsidRDefault="00AD4565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11A4122" w14:textId="77777777" w:rsidR="00AD4565" w:rsidRDefault="00AD4565" w:rsidP="00117A44">
            <w:r>
              <w:rPr>
                <w:color w:val="4472C4" w:themeColor="accent1"/>
              </w:rPr>
              <w:t>June 21, 2025</w:t>
            </w:r>
          </w:p>
        </w:tc>
        <w:tc>
          <w:tcPr>
            <w:tcW w:w="1890" w:type="dxa"/>
          </w:tcPr>
          <w:p w14:paraId="27419E7A" w14:textId="77777777" w:rsidR="00AD4565" w:rsidRDefault="00AD4565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698218" w14:textId="77777777" w:rsidR="00AD4565" w:rsidRDefault="00AD45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39B0890B" w14:textId="77777777" w:rsidR="00AD4565" w:rsidRDefault="00AD45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D4565" w14:paraId="4E28489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C428BF9" w14:textId="77777777" w:rsidR="00AD4565" w:rsidRPr="00023D07" w:rsidRDefault="00AD4565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000D248" w14:textId="77777777" w:rsidR="00AD4565" w:rsidRDefault="00AD4565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A8FF38A" w14:textId="77777777" w:rsidR="00AD4565" w:rsidRDefault="00AD4565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F7ED7BE" w14:textId="77777777" w:rsidR="00AD4565" w:rsidRPr="004E673A" w:rsidRDefault="00AD4565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0274900" w14:textId="77777777" w:rsidR="00AD4565" w:rsidRDefault="00AD4565" w:rsidP="00117A44">
            <w:pPr>
              <w:rPr>
                <w:color w:val="4472C4" w:themeColor="accent1"/>
              </w:rPr>
            </w:pPr>
          </w:p>
        </w:tc>
      </w:tr>
      <w:tr w:rsidR="00AD4565" w14:paraId="52BB019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A75762F" w14:textId="77777777" w:rsidR="00AD4565" w:rsidRPr="00023D07" w:rsidRDefault="00AD4565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743E529" w14:textId="77777777" w:rsidR="00AD4565" w:rsidRDefault="00AD4565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B3860A2" w14:textId="77777777" w:rsidR="00AD4565" w:rsidRDefault="00AD4565" w:rsidP="00AD4565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385A890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A04BF">
              <w:rPr>
                <w:color w:val="4472C4" w:themeColor="accent1"/>
              </w:rPr>
              <w:t>Indonesian Gold Fabric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DE97E94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04BF">
              <w:rPr>
                <w:noProof/>
                <w:color w:val="4472C4" w:themeColor="accent1"/>
              </w:rPr>
              <w:t>2010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A04B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CD0E79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01E3B4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04BF">
              <w:rPr>
                <w:noProof/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024D3B2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626AF">
              <w:rPr>
                <w:color w:val="4472C4" w:themeColor="accent1"/>
              </w:rPr>
              <w:t>6-</w:t>
            </w:r>
            <w:r w:rsidR="004A04BF">
              <w:rPr>
                <w:color w:val="4472C4" w:themeColor="accent1"/>
              </w:rPr>
              <w:t>21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04BF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5BA700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47625658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sectPr w:rsidR="006359FB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0C2C0F" w14:textId="77777777" w:rsidR="007536E9" w:rsidRDefault="007536E9" w:rsidP="00505854">
      <w:r>
        <w:separator/>
      </w:r>
    </w:p>
  </w:endnote>
  <w:endnote w:type="continuationSeparator" w:id="0">
    <w:p w14:paraId="5B90BB54" w14:textId="77777777" w:rsidR="007536E9" w:rsidRDefault="007536E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64E3E4" w14:textId="77777777" w:rsidR="007536E9" w:rsidRDefault="007536E9" w:rsidP="00505854">
      <w:r>
        <w:separator/>
      </w:r>
    </w:p>
  </w:footnote>
  <w:footnote w:type="continuationSeparator" w:id="0">
    <w:p w14:paraId="10DD009C" w14:textId="77777777" w:rsidR="007536E9" w:rsidRDefault="007536E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239FD4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A761C5">
      <w:rPr>
        <w:b/>
        <w:bCs/>
        <w:sz w:val="28"/>
        <w:szCs w:val="28"/>
      </w:rPr>
      <w:t>0351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05E6F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63B0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954F3"/>
    <w:rsid w:val="002A4097"/>
    <w:rsid w:val="002B1CEB"/>
    <w:rsid w:val="002B2ED8"/>
    <w:rsid w:val="002B7AA8"/>
    <w:rsid w:val="002C23D3"/>
    <w:rsid w:val="002D004D"/>
    <w:rsid w:val="002D2874"/>
    <w:rsid w:val="002D5D98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B17D2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04BF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1549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536E9"/>
    <w:rsid w:val="0076171B"/>
    <w:rsid w:val="007626AF"/>
    <w:rsid w:val="00764658"/>
    <w:rsid w:val="00765FC5"/>
    <w:rsid w:val="0076769A"/>
    <w:rsid w:val="007813EC"/>
    <w:rsid w:val="0079046A"/>
    <w:rsid w:val="007B28B4"/>
    <w:rsid w:val="007B5145"/>
    <w:rsid w:val="007C521C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761C5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4565"/>
    <w:rsid w:val="00AD5CE1"/>
    <w:rsid w:val="00AF0572"/>
    <w:rsid w:val="00B05E6F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176A1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10</Pages>
  <Words>158</Words>
  <Characters>902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8</cp:revision>
  <dcterms:created xsi:type="dcterms:W3CDTF">2025-07-06T20:23:00Z</dcterms:created>
  <dcterms:modified xsi:type="dcterms:W3CDTF">2025-09-14T20:49:00Z</dcterms:modified>
</cp:coreProperties>
</file>