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E9EC59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571CC309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05730CA9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1"/>
        <w:gridCol w:w="5459"/>
      </w:tblGrid>
      <w:tr w:rsidR="004D3425" w14:paraId="6688F50A" w14:textId="77777777" w:rsidTr="00D2396E">
        <w:tc>
          <w:tcPr>
            <w:tcW w:w="5395" w:type="dxa"/>
          </w:tcPr>
          <w:p w14:paraId="29B96173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47DC3924" w14:textId="77777777" w:rsidR="00AC1870" w:rsidRDefault="00AC1870" w:rsidP="00D2396E">
            <w:r>
              <w:t>Back</w:t>
            </w:r>
          </w:p>
        </w:tc>
      </w:tr>
      <w:tr w:rsidR="004D3425" w14:paraId="15934A3C" w14:textId="77777777" w:rsidTr="00D2396E">
        <w:tc>
          <w:tcPr>
            <w:tcW w:w="5395" w:type="dxa"/>
          </w:tcPr>
          <w:p w14:paraId="2F2D6E1B" w14:textId="751E1EAC" w:rsidR="00AC1870" w:rsidRDefault="004D3425" w:rsidP="00D2396E">
            <w:r>
              <w:rPr>
                <w:noProof/>
              </w:rPr>
              <w:drawing>
                <wp:inline distT="0" distB="0" distL="0" distR="0" wp14:anchorId="1F8B9A7B" wp14:editId="369079D5">
                  <wp:extent cx="3147682" cy="4851400"/>
                  <wp:effectExtent l="0" t="0" r="2540" b="0"/>
                  <wp:docPr id="384583821" name="Picture 1" descr="Several pieces of fabric with white circles and bead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583821" name="Picture 1" descr="Several pieces of fabric with white circles and beads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9139" cy="4884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CE5C3BE" w14:textId="1863B720" w:rsidR="00AC1870" w:rsidRDefault="004D3425" w:rsidP="00D2396E">
            <w:r>
              <w:rPr>
                <w:noProof/>
              </w:rPr>
              <w:drawing>
                <wp:inline distT="0" distB="0" distL="0" distR="0" wp14:anchorId="447508B6" wp14:editId="4463751C">
                  <wp:extent cx="3329656" cy="3873500"/>
                  <wp:effectExtent l="0" t="0" r="0" b="0"/>
                  <wp:docPr id="1609856110" name="Picture 2" descr="Several pieces of fabric with different design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9856110" name="Picture 2" descr="Several pieces of fabric with different designs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867" cy="3900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939D2A" w14:textId="77777777" w:rsidR="00AC1870" w:rsidRDefault="00AC1870" w:rsidP="00AC1870">
      <w:pPr>
        <w:rPr>
          <w:b/>
          <w:bCs/>
          <w:color w:val="000000" w:themeColor="text1"/>
        </w:rPr>
      </w:pPr>
    </w:p>
    <w:p w14:paraId="10012509" w14:textId="67BFB5C1" w:rsidR="00AC1870" w:rsidRDefault="004D3425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7B8A303B" wp14:editId="797CD0CE">
            <wp:extent cx="5932805" cy="9144000"/>
            <wp:effectExtent l="0" t="0" r="0" b="0"/>
            <wp:docPr id="1026280903" name="Picture 3" descr="Several pieces of fabric with white circles and bea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280903" name="Picture 3" descr="Several pieces of fabric with white circles and beads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280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25F6E1" wp14:editId="1A7444B7">
            <wp:extent cx="6858000" cy="5696585"/>
            <wp:effectExtent l="0" t="0" r="0" b="5715"/>
            <wp:docPr id="1637803037" name="Picture 4" descr="Two pieces of fabric with different desig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803037" name="Picture 4" descr="Two pieces of fabric with different designs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69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89DD45" wp14:editId="2434D8F7">
            <wp:extent cx="6858000" cy="8241665"/>
            <wp:effectExtent l="0" t="0" r="0" b="635"/>
            <wp:docPr id="1920115887" name="Picture 5" descr="A close up of fabr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115887" name="Picture 5" descr="A close up of fabric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24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5F56FB" wp14:editId="4B58AEC0">
            <wp:extent cx="6858000" cy="7978140"/>
            <wp:effectExtent l="0" t="0" r="0" b="0"/>
            <wp:docPr id="642993254" name="Picture 6" descr="Several pieces of fabric with different desig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993254" name="Picture 6" descr="Several pieces of fabric with different designs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97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AB6665" wp14:editId="0263D7C1">
            <wp:extent cx="6222365" cy="9144000"/>
            <wp:effectExtent l="0" t="0" r="635" b="0"/>
            <wp:docPr id="1835103667" name="Picture 7" descr="A red and white fabric with a white circ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103667" name="Picture 7" descr="A red and white fabric with a white circle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236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AC8B00" wp14:editId="7935073E">
            <wp:extent cx="6797675" cy="9144000"/>
            <wp:effectExtent l="0" t="0" r="0" b="0"/>
            <wp:docPr id="534632752" name="Picture 8" descr="A piece of fabric with a white circle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632752" name="Picture 8" descr="A piece of fabric with a white circle on it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767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870">
        <w:br w:type="page"/>
      </w:r>
    </w:p>
    <w:p w14:paraId="4FDFE35C" w14:textId="77777777" w:rsidR="00E325AE" w:rsidRDefault="00E325AE" w:rsidP="00E325AE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E325AE" w:rsidRPr="00023D07" w14:paraId="7DB02455" w14:textId="77777777" w:rsidTr="00117A44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223A0" w14:textId="77777777" w:rsidR="00E325AE" w:rsidRPr="00023D07" w:rsidRDefault="00E325AE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D9DD9" w14:textId="77777777" w:rsidR="00E325AE" w:rsidRPr="00023D07" w:rsidRDefault="00E325AE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D56D0" w14:textId="77777777" w:rsidR="00E325AE" w:rsidRPr="00023D07" w:rsidRDefault="00E325AE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84042" w14:textId="77777777" w:rsidR="00E325AE" w:rsidRPr="00023D07" w:rsidRDefault="00E325AE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5DD86" w14:textId="77777777" w:rsidR="00E325AE" w:rsidRPr="00023D07" w:rsidRDefault="00E325AE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E325AE" w14:paraId="5E7D5CB1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696EDC18" w14:textId="77777777" w:rsidR="00E325AE" w:rsidRDefault="00E325AE" w:rsidP="00117A44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5CFE714A" w14:textId="77777777" w:rsidR="00E325AE" w:rsidRDefault="00E325AE" w:rsidP="00117A44">
            <w:r>
              <w:rPr>
                <w:color w:val="4472C4" w:themeColor="accent1"/>
              </w:rPr>
              <w:t>June 21, 2025</w:t>
            </w:r>
          </w:p>
        </w:tc>
        <w:tc>
          <w:tcPr>
            <w:tcW w:w="1890" w:type="dxa"/>
          </w:tcPr>
          <w:p w14:paraId="284D054B" w14:textId="77777777" w:rsidR="00E325AE" w:rsidRDefault="00E325AE" w:rsidP="00117A44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2DD0C6D2" w14:textId="77777777" w:rsidR="00E325AE" w:rsidRDefault="00E325AE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Sherry Branson</w:t>
            </w:r>
            <w:r>
              <w:rPr>
                <w:color w:val="4472C4" w:themeColor="accent1"/>
              </w:rPr>
              <w:br/>
              <w:t>Belvidere, IL</w:t>
            </w:r>
          </w:p>
        </w:tc>
        <w:tc>
          <w:tcPr>
            <w:tcW w:w="1165" w:type="dxa"/>
          </w:tcPr>
          <w:p w14:paraId="3D681F16" w14:textId="77777777" w:rsidR="00E325AE" w:rsidRDefault="00E325AE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E325AE" w14:paraId="1AC99BE6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0A59DA01" w14:textId="77777777" w:rsidR="00E325AE" w:rsidRPr="00023D07" w:rsidRDefault="00E325AE" w:rsidP="00117A44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340D1AD3" w14:textId="77777777" w:rsidR="00E325AE" w:rsidRDefault="00E325AE" w:rsidP="00117A44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75CAEEE9" w14:textId="77777777" w:rsidR="00E325AE" w:rsidRDefault="00E325AE" w:rsidP="00117A44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053C4DD2" w14:textId="77777777" w:rsidR="00E325AE" w:rsidRPr="004E673A" w:rsidRDefault="00E325AE" w:rsidP="00117A44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7582176D" w14:textId="77777777" w:rsidR="00E325AE" w:rsidRDefault="00E325AE" w:rsidP="00117A44">
            <w:pPr>
              <w:rPr>
                <w:color w:val="4472C4" w:themeColor="accent1"/>
              </w:rPr>
            </w:pPr>
          </w:p>
        </w:tc>
      </w:tr>
      <w:tr w:rsidR="00E325AE" w14:paraId="2B096F09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436E7E3A" w14:textId="77777777" w:rsidR="00E325AE" w:rsidRPr="00023D07" w:rsidRDefault="00E325AE" w:rsidP="00117A44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00ED4F57" w14:textId="77777777" w:rsidR="00E325AE" w:rsidRDefault="00E325AE" w:rsidP="00117A44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23F5691D" w14:textId="77777777" w:rsidR="00E325AE" w:rsidRDefault="00E325AE" w:rsidP="00E325AE">
      <w:pPr>
        <w:pStyle w:val="Heading2"/>
        <w:rPr>
          <w:b/>
          <w:bCs/>
          <w:color w:val="000000" w:themeColor="text1"/>
        </w:rPr>
      </w:pPr>
    </w:p>
    <w:p w14:paraId="1DF29006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1EB3637B" w14:textId="77777777" w:rsidTr="001F35A1">
        <w:tc>
          <w:tcPr>
            <w:tcW w:w="2153" w:type="dxa"/>
          </w:tcPr>
          <w:p w14:paraId="7D8C0A05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00696BD7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675ABA8B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333525FA" w14:textId="77777777" w:rsidTr="001F35A1">
        <w:tc>
          <w:tcPr>
            <w:tcW w:w="2153" w:type="dxa"/>
          </w:tcPr>
          <w:p w14:paraId="62FC26A5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7E637449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48710762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8FEA677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784D5B4B" w14:textId="77777777" w:rsidTr="00BD0010">
        <w:tc>
          <w:tcPr>
            <w:tcW w:w="5395" w:type="dxa"/>
          </w:tcPr>
          <w:p w14:paraId="7C44D102" w14:textId="3F5A5887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6563A5">
              <w:rPr>
                <w:color w:val="4472C4" w:themeColor="accent1"/>
              </w:rPr>
              <w:t>Indonesian Shibori Fabric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7133940" w14:textId="659B4C62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6563A5">
              <w:rPr>
                <w:noProof/>
                <w:color w:val="4472C4" w:themeColor="accent1"/>
              </w:rPr>
              <w:t>2010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6563A5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788524C" w14:textId="77777777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03CA05CE" w14:textId="2EA15927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5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399741E7" w14:textId="77777777" w:rsidTr="00BD0010">
        <w:tc>
          <w:tcPr>
            <w:tcW w:w="5395" w:type="dxa"/>
          </w:tcPr>
          <w:p w14:paraId="4AB43392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7E2B5475" w14:textId="573AC555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8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AC1870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5F540656" w14:textId="1C6742D8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6563A5">
              <w:rPr>
                <w:noProof/>
                <w:color w:val="4472C4" w:themeColor="accent1"/>
              </w:rPr>
              <w:t>4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3583F86B" w14:textId="3CBE7741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6563A5">
              <w:rPr>
                <w:noProof/>
                <w:color w:val="4472C4" w:themeColor="accent1"/>
              </w:rPr>
              <w:t>4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6563A5">
              <w:rPr>
                <w:noProof/>
                <w:color w:val="4472C4" w:themeColor="accent1"/>
              </w:rPr>
              <w:t>2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22DDFF48" w14:textId="77777777" w:rsidR="0097550E" w:rsidRPr="00AD5CE1" w:rsidRDefault="0097550E" w:rsidP="008B31F5"/>
        </w:tc>
      </w:tr>
      <w:tr w:rsidR="006C2C15" w:rsidRPr="00AD5CE1" w14:paraId="79FA9754" w14:textId="77777777" w:rsidTr="00BD0010">
        <w:tc>
          <w:tcPr>
            <w:tcW w:w="5395" w:type="dxa"/>
          </w:tcPr>
          <w:p w14:paraId="7AC7FF19" w14:textId="6600D3DA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65926D86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3D8088DE" w14:textId="77777777" w:rsidR="00D83C6F" w:rsidRDefault="00D83C6F" w:rsidP="00D83C6F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  <w:r w:rsidR="0097550E">
              <w:t xml:space="preserve">Scanned </w:t>
            </w:r>
            <w:r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070F88AA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2F3899EC" w14:textId="77777777" w:rsidTr="00BD0010">
        <w:tc>
          <w:tcPr>
            <w:tcW w:w="10790" w:type="dxa"/>
            <w:gridSpan w:val="2"/>
          </w:tcPr>
          <w:p w14:paraId="1D8C6CDA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2975CB74" w14:textId="77777777" w:rsidR="00D83C6F" w:rsidRDefault="00D83C6F" w:rsidP="00AD5CE1"/>
    <w:p w14:paraId="270AD704" w14:textId="4D2E2A57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sectPr w:rsidR="006359FB" w:rsidSect="00652555">
      <w:headerReference w:type="default" r:id="rId16"/>
      <w:footerReference w:type="default" r:id="rId1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94EE51" w14:textId="77777777" w:rsidR="009F235E" w:rsidRDefault="009F235E" w:rsidP="00505854">
      <w:r>
        <w:separator/>
      </w:r>
    </w:p>
  </w:endnote>
  <w:endnote w:type="continuationSeparator" w:id="0">
    <w:p w14:paraId="2DCAAD71" w14:textId="77777777" w:rsidR="009F235E" w:rsidRDefault="009F235E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04A455" w14:textId="77777777" w:rsidR="009F235E" w:rsidRDefault="009F235E" w:rsidP="00505854">
      <w:r>
        <w:separator/>
      </w:r>
    </w:p>
  </w:footnote>
  <w:footnote w:type="continuationSeparator" w:id="0">
    <w:p w14:paraId="2B823CC3" w14:textId="77777777" w:rsidR="009F235E" w:rsidRDefault="009F235E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6EC835F0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C326B4">
      <w:rPr>
        <w:b/>
        <w:bCs/>
        <w:sz w:val="28"/>
        <w:szCs w:val="28"/>
      </w:rPr>
      <w:t>0350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373356">
      <w:rPr>
        <w:noProof/>
        <w:sz w:val="28"/>
        <w:szCs w:val="28"/>
      </w:rPr>
      <w:t>September 14,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905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3356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04F6"/>
    <w:rsid w:val="004D3425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563A5"/>
    <w:rsid w:val="00663604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9F235E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1D79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B31A1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26B4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325AE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23B90"/>
    <w:rsid w:val="00F53873"/>
    <w:rsid w:val="00F55A53"/>
    <w:rsid w:val="00F72149"/>
    <w:rsid w:val="00F73C84"/>
    <w:rsid w:val="00F81197"/>
    <w:rsid w:val="00F820CD"/>
    <w:rsid w:val="00F8522B"/>
    <w:rsid w:val="00F86920"/>
    <w:rsid w:val="00F876C2"/>
    <w:rsid w:val="00F967FF"/>
    <w:rsid w:val="00F97134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7</TotalTime>
  <Pages>8</Pages>
  <Words>157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7</cp:revision>
  <dcterms:created xsi:type="dcterms:W3CDTF">2025-07-06T20:23:00Z</dcterms:created>
  <dcterms:modified xsi:type="dcterms:W3CDTF">2025-09-14T20:50:00Z</dcterms:modified>
</cp:coreProperties>
</file>