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73594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73594" w14:paraId="15934A3C" w14:textId="77777777" w:rsidTr="00D2396E">
        <w:tc>
          <w:tcPr>
            <w:tcW w:w="5395" w:type="dxa"/>
          </w:tcPr>
          <w:p w14:paraId="2F2D6E1B" w14:textId="7246BC77" w:rsidR="00AC1870" w:rsidRDefault="00D73594" w:rsidP="00D2396E">
            <w:r>
              <w:rPr>
                <w:noProof/>
              </w:rPr>
              <w:drawing>
                <wp:inline distT="0" distB="0" distL="0" distR="0" wp14:anchorId="1EB92901" wp14:editId="2FB7240B">
                  <wp:extent cx="3124200" cy="3124200"/>
                  <wp:effectExtent l="0" t="0" r="0" b="0"/>
                  <wp:docPr id="689140421" name="Picture 1" descr="A blue fabric with white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40421" name="Picture 1" descr="A blue fabric with white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1933CEE" w:rsidR="00AC1870" w:rsidRDefault="00D73594" w:rsidP="00D2396E">
            <w:r>
              <w:rPr>
                <w:noProof/>
              </w:rPr>
              <w:drawing>
                <wp:inline distT="0" distB="0" distL="0" distR="0" wp14:anchorId="38956DBF" wp14:editId="79077F9A">
                  <wp:extent cx="3098800" cy="3086462"/>
                  <wp:effectExtent l="0" t="0" r="0" b="0"/>
                  <wp:docPr id="85925439" name="Picture 2" descr="A piece of fabric with white design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25439" name="Picture 2" descr="A piece of fabric with white design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18" cy="309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B0B66A2" w:rsidR="00AC1870" w:rsidRDefault="00D7359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FB9563B" wp14:editId="0153704A">
            <wp:extent cx="6858000" cy="6858000"/>
            <wp:effectExtent l="0" t="0" r="0" b="0"/>
            <wp:docPr id="921992255" name="Picture 3" descr="A blue fabric with white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92255" name="Picture 3" descr="A blue fabric with white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A892A" wp14:editId="17F3DC34">
            <wp:extent cx="6858000" cy="6830695"/>
            <wp:effectExtent l="0" t="0" r="0" b="1905"/>
            <wp:docPr id="1817255942" name="Picture 4" descr="A piece of fabric with white desig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55942" name="Picture 4" descr="A piece of fabric with white design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D20AE" wp14:editId="158D4243">
            <wp:extent cx="6858000" cy="8935085"/>
            <wp:effectExtent l="0" t="0" r="0" b="5715"/>
            <wp:docPr id="470754699" name="Picture 5" descr="A black and white cloth with white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54699" name="Picture 5" descr="A black and white cloth with white flower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5A6D737" w14:textId="77777777" w:rsidR="00D157F1" w:rsidRDefault="00D157F1" w:rsidP="00D157F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157F1" w:rsidRPr="00023D07" w14:paraId="784B022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330B" w14:textId="77777777" w:rsidR="00D157F1" w:rsidRPr="00023D07" w:rsidRDefault="00D157F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1392" w14:textId="77777777" w:rsidR="00D157F1" w:rsidRPr="00023D07" w:rsidRDefault="00D157F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BB6D" w14:textId="77777777" w:rsidR="00D157F1" w:rsidRPr="00023D07" w:rsidRDefault="00D157F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3A4F" w14:textId="77777777" w:rsidR="00D157F1" w:rsidRPr="00023D07" w:rsidRDefault="00D157F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D041" w14:textId="77777777" w:rsidR="00D157F1" w:rsidRPr="00023D07" w:rsidRDefault="00D157F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157F1" w14:paraId="6DB3EF9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9DDF37" w14:textId="77777777" w:rsidR="00D157F1" w:rsidRDefault="00D157F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3892D66" w14:textId="77777777" w:rsidR="00D157F1" w:rsidRDefault="00D157F1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709F9BF6" w14:textId="77777777" w:rsidR="00D157F1" w:rsidRDefault="00D157F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62F1A96" w14:textId="77777777" w:rsidR="00D157F1" w:rsidRDefault="00D157F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481BCDD3" w14:textId="77777777" w:rsidR="00D157F1" w:rsidRDefault="00D157F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157F1" w14:paraId="76AC110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FC63AE" w14:textId="77777777" w:rsidR="00D157F1" w:rsidRPr="00023D07" w:rsidRDefault="00D157F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F88D79D" w14:textId="77777777" w:rsidR="00D157F1" w:rsidRDefault="00D157F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C46DDD" w14:textId="77777777" w:rsidR="00D157F1" w:rsidRDefault="00D157F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DB78A3C" w14:textId="77777777" w:rsidR="00D157F1" w:rsidRPr="004E673A" w:rsidRDefault="00D157F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53ED632" w14:textId="77777777" w:rsidR="00D157F1" w:rsidRDefault="00D157F1" w:rsidP="00117A44">
            <w:pPr>
              <w:rPr>
                <w:color w:val="4472C4" w:themeColor="accent1"/>
              </w:rPr>
            </w:pPr>
          </w:p>
        </w:tc>
      </w:tr>
      <w:tr w:rsidR="00D157F1" w14:paraId="6DE0C43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173E92" w14:textId="77777777" w:rsidR="00D157F1" w:rsidRPr="00023D07" w:rsidRDefault="00D157F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0C843E1" w14:textId="77777777" w:rsidR="00D157F1" w:rsidRDefault="00D157F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2D52629" w14:textId="77777777" w:rsidR="00D157F1" w:rsidRDefault="00D157F1" w:rsidP="00D157F1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610E0B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52CF0">
              <w:rPr>
                <w:color w:val="4472C4" w:themeColor="accent1"/>
              </w:rPr>
              <w:t>Indonesian Indigo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8752CF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2CF0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2CF0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FEDF01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28F219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1335EB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2CF0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2CA2AD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52CF0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52CF0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964818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5F41A1FF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E67EC" w14:textId="77777777" w:rsidR="00812E05" w:rsidRDefault="00812E05" w:rsidP="00505854">
      <w:r>
        <w:separator/>
      </w:r>
    </w:p>
  </w:endnote>
  <w:endnote w:type="continuationSeparator" w:id="0">
    <w:p w14:paraId="30E4B745" w14:textId="77777777" w:rsidR="00812E05" w:rsidRDefault="00812E0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F7457" w14:textId="77777777" w:rsidR="00812E05" w:rsidRDefault="00812E05" w:rsidP="00505854">
      <w:r>
        <w:separator/>
      </w:r>
    </w:p>
  </w:footnote>
  <w:footnote w:type="continuationSeparator" w:id="0">
    <w:p w14:paraId="41B20D8F" w14:textId="77777777" w:rsidR="00812E05" w:rsidRDefault="00812E0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11DB4F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22FBE">
      <w:rPr>
        <w:b/>
        <w:bCs/>
        <w:sz w:val="28"/>
        <w:szCs w:val="28"/>
      </w:rPr>
      <w:t>0349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87E6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5493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2CF0"/>
    <w:rsid w:val="0065546A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2E05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87E6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2FBE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57F1"/>
    <w:rsid w:val="00D3501B"/>
    <w:rsid w:val="00D36FB5"/>
    <w:rsid w:val="00D42E23"/>
    <w:rsid w:val="00D47DCB"/>
    <w:rsid w:val="00D5480F"/>
    <w:rsid w:val="00D73594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471F"/>
    <w:rsid w:val="00E01CE2"/>
    <w:rsid w:val="00E04523"/>
    <w:rsid w:val="00E1228A"/>
    <w:rsid w:val="00E26D84"/>
    <w:rsid w:val="00E45385"/>
    <w:rsid w:val="00E52F4E"/>
    <w:rsid w:val="00E56BDB"/>
    <w:rsid w:val="00E622A4"/>
    <w:rsid w:val="00E673CE"/>
    <w:rsid w:val="00E709E9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2C10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2025-09-14T20:46:00Z</dcterms:modified>
</cp:coreProperties>
</file>