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22736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622736" w14:paraId="15934A3C" w14:textId="77777777" w:rsidTr="00D2396E">
        <w:tc>
          <w:tcPr>
            <w:tcW w:w="5395" w:type="dxa"/>
          </w:tcPr>
          <w:p w14:paraId="2F2D6E1B" w14:textId="1757E78D" w:rsidR="00AC1870" w:rsidRDefault="00622736" w:rsidP="00D2396E">
            <w:r>
              <w:rPr>
                <w:noProof/>
              </w:rPr>
              <w:drawing>
                <wp:inline distT="0" distB="0" distL="0" distR="0" wp14:anchorId="225AB822" wp14:editId="5ECCCFC4">
                  <wp:extent cx="3124200" cy="1730749"/>
                  <wp:effectExtent l="0" t="0" r="0" b="0"/>
                  <wp:docPr id="788142938" name="Picture 1" descr="A piece of fabric on a white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142938" name="Picture 1" descr="A piece of fabric on a white cloth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021" cy="177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1AE7A147" w:rsidR="00AC1870" w:rsidRDefault="00622736" w:rsidP="00D2396E">
            <w:r>
              <w:rPr>
                <w:noProof/>
              </w:rPr>
              <w:drawing>
                <wp:inline distT="0" distB="0" distL="0" distR="0" wp14:anchorId="4322D8EA" wp14:editId="1272F279">
                  <wp:extent cx="2969555" cy="1736090"/>
                  <wp:effectExtent l="0" t="0" r="2540" b="3810"/>
                  <wp:docPr id="425053410" name="Picture 2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53410" name="Picture 2" descr="A piece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094" cy="175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76A80115" w:rsidR="00AC1870" w:rsidRDefault="00622736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A6D3222" wp14:editId="3094A66B">
            <wp:extent cx="6858000" cy="3799205"/>
            <wp:effectExtent l="0" t="0" r="0" b="0"/>
            <wp:docPr id="999334386" name="Picture 3" descr="A piece of fabric on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34386" name="Picture 3" descr="A piece of fabric on a white clot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27C7B" wp14:editId="2F03421E">
            <wp:extent cx="6858000" cy="4753610"/>
            <wp:effectExtent l="0" t="0" r="0" b="0"/>
            <wp:docPr id="240794398" name="Picture 4" descr="A piece of fabric on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94398" name="Picture 4" descr="A piece of fabric on a white clot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E8A07" wp14:editId="6EB19DE5">
            <wp:extent cx="6858000" cy="4009390"/>
            <wp:effectExtent l="0" t="0" r="0" b="3810"/>
            <wp:docPr id="504393050" name="Picture 5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93050" name="Picture 5" descr="A piece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C0D0AF5" w14:textId="77777777" w:rsidR="00E579E8" w:rsidRDefault="00E579E8" w:rsidP="00E579E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E579E8" w:rsidRPr="00023D07" w14:paraId="5374252D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1374" w14:textId="77777777" w:rsidR="00E579E8" w:rsidRPr="00023D07" w:rsidRDefault="00E579E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F053" w14:textId="77777777" w:rsidR="00E579E8" w:rsidRPr="00023D07" w:rsidRDefault="00E579E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A047" w14:textId="77777777" w:rsidR="00E579E8" w:rsidRPr="00023D07" w:rsidRDefault="00E579E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B4DD" w14:textId="77777777" w:rsidR="00E579E8" w:rsidRPr="00023D07" w:rsidRDefault="00E579E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396E" w14:textId="77777777" w:rsidR="00E579E8" w:rsidRPr="00023D07" w:rsidRDefault="00E579E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E579E8" w14:paraId="4FF7DCA2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9C2FEA0" w14:textId="77777777" w:rsidR="00E579E8" w:rsidRDefault="00E579E8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8AEFA58" w14:textId="77777777" w:rsidR="00E579E8" w:rsidRDefault="00E579E8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2BC6E0FB" w14:textId="77777777" w:rsidR="00E579E8" w:rsidRDefault="00E579E8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7B1BCF4" w14:textId="77777777" w:rsidR="00E579E8" w:rsidRDefault="00E579E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48AA7FDB" w14:textId="77777777" w:rsidR="00E579E8" w:rsidRDefault="00E579E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579E8" w14:paraId="3269FDC2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D81827" w14:textId="77777777" w:rsidR="00E579E8" w:rsidRPr="00023D07" w:rsidRDefault="00E579E8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723802F" w14:textId="77777777" w:rsidR="00E579E8" w:rsidRDefault="00E579E8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7F97A31" w14:textId="77777777" w:rsidR="00E579E8" w:rsidRDefault="00E579E8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8D191F4" w14:textId="77777777" w:rsidR="00E579E8" w:rsidRPr="004E673A" w:rsidRDefault="00E579E8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AD9038D" w14:textId="77777777" w:rsidR="00E579E8" w:rsidRDefault="00E579E8" w:rsidP="00117A44">
            <w:pPr>
              <w:rPr>
                <w:color w:val="4472C4" w:themeColor="accent1"/>
              </w:rPr>
            </w:pPr>
          </w:p>
        </w:tc>
      </w:tr>
      <w:tr w:rsidR="00E579E8" w14:paraId="55C32EF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738C489" w14:textId="77777777" w:rsidR="00E579E8" w:rsidRPr="00023D07" w:rsidRDefault="00E579E8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7D87311" w14:textId="77777777" w:rsidR="00E579E8" w:rsidRDefault="00E579E8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BED80C3" w14:textId="77777777" w:rsidR="00E579E8" w:rsidRDefault="00E579E8" w:rsidP="00E579E8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13170498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5C5135">
              <w:rPr>
                <w:color w:val="4472C4" w:themeColor="accent1"/>
              </w:rPr>
              <w:t>Hand-dyed fabric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60AE996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E6929">
              <w:rPr>
                <w:color w:val="4472C4" w:themeColor="accent1"/>
              </w:rPr>
              <w:t>2010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E692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063130A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5EF109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BED5E82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E6929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182289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E6929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E6929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14ED34C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562A51E5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11E2D" w14:textId="77777777" w:rsidR="00C4453F" w:rsidRDefault="00C4453F" w:rsidP="00505854">
      <w:r>
        <w:separator/>
      </w:r>
    </w:p>
  </w:endnote>
  <w:endnote w:type="continuationSeparator" w:id="0">
    <w:p w14:paraId="36A44CD8" w14:textId="77777777" w:rsidR="00C4453F" w:rsidRDefault="00C4453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10816" w14:textId="77777777" w:rsidR="00C4453F" w:rsidRDefault="00C4453F" w:rsidP="00505854">
      <w:r>
        <w:separator/>
      </w:r>
    </w:p>
  </w:footnote>
  <w:footnote w:type="continuationSeparator" w:id="0">
    <w:p w14:paraId="5AF3D135" w14:textId="77777777" w:rsidR="00C4453F" w:rsidRDefault="00C4453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012066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8000D">
      <w:rPr>
        <w:b/>
        <w:bCs/>
        <w:sz w:val="28"/>
        <w:szCs w:val="28"/>
      </w:rPr>
      <w:t>0348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43388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87F7E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7A1F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135"/>
    <w:rsid w:val="005C5C7A"/>
    <w:rsid w:val="005C6028"/>
    <w:rsid w:val="005D08F2"/>
    <w:rsid w:val="005D19EC"/>
    <w:rsid w:val="005E40AF"/>
    <w:rsid w:val="005F1615"/>
    <w:rsid w:val="006001D0"/>
    <w:rsid w:val="006061FD"/>
    <w:rsid w:val="00622736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929"/>
    <w:rsid w:val="008E6FC7"/>
    <w:rsid w:val="009023E5"/>
    <w:rsid w:val="009037FE"/>
    <w:rsid w:val="00914C66"/>
    <w:rsid w:val="00920187"/>
    <w:rsid w:val="009276D6"/>
    <w:rsid w:val="00931AE5"/>
    <w:rsid w:val="009347DC"/>
    <w:rsid w:val="00943388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74870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05F09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453F"/>
    <w:rsid w:val="00C47052"/>
    <w:rsid w:val="00C51999"/>
    <w:rsid w:val="00C6055B"/>
    <w:rsid w:val="00C63B79"/>
    <w:rsid w:val="00C8000D"/>
    <w:rsid w:val="00C84D35"/>
    <w:rsid w:val="00C8605B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579E8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5043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5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2025-09-14T20:58:00Z</dcterms:modified>
</cp:coreProperties>
</file>