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632"/>
      </w:tblGrid>
      <w:tr w:rsidR="00F85B0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F85B00" w14:paraId="15934A3C" w14:textId="77777777" w:rsidTr="00D2396E">
        <w:tc>
          <w:tcPr>
            <w:tcW w:w="5395" w:type="dxa"/>
          </w:tcPr>
          <w:p w14:paraId="2F2D6E1B" w14:textId="2015DC4F" w:rsidR="00AC1870" w:rsidRDefault="00F85B00" w:rsidP="00D2396E">
            <w:r>
              <w:rPr>
                <w:noProof/>
              </w:rPr>
              <w:drawing>
                <wp:inline distT="0" distB="0" distL="0" distR="0" wp14:anchorId="01B198B9" wp14:editId="16D9B811">
                  <wp:extent cx="6401118" cy="2922288"/>
                  <wp:effectExtent l="0" t="635" r="0" b="0"/>
                  <wp:docPr id="884820298" name="Picture 1" descr="A blue fabric with gold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820298" name="Picture 1" descr="A blue fabric with gold flower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27454" cy="293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129F9E1" w:rsidR="00AC1870" w:rsidRDefault="00F85B00" w:rsidP="00D2396E">
            <w:r>
              <w:rPr>
                <w:noProof/>
              </w:rPr>
              <w:drawing>
                <wp:inline distT="0" distB="0" distL="0" distR="0" wp14:anchorId="726423F2" wp14:editId="31474974">
                  <wp:extent cx="6323330" cy="3439189"/>
                  <wp:effectExtent l="0" t="5715" r="0" b="0"/>
                  <wp:docPr id="164930035" name="Picture 2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30035" name="Picture 2" descr="A piece of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32757" cy="344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7F3283DB" w14:textId="473D7321" w:rsidR="00A43A4C" w:rsidRDefault="00F85B00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DA909B7" wp14:editId="58A0F0EB">
            <wp:extent cx="9144000" cy="4174490"/>
            <wp:effectExtent l="0" t="4445" r="0" b="0"/>
            <wp:docPr id="812434713" name="Picture 3" descr="A blue fabric with gol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34713" name="Picture 3" descr="A blue fabric with gold flowe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64796D" wp14:editId="7CF185A4">
            <wp:extent cx="6858000" cy="5016500"/>
            <wp:effectExtent l="0" t="0" r="0" b="0"/>
            <wp:docPr id="1239248736" name="Picture 4" descr="A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48736" name="Picture 4" descr="A fabric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ABA052" wp14:editId="3F0CD681">
            <wp:extent cx="9144000" cy="4973320"/>
            <wp:effectExtent l="2540" t="0" r="2540" b="2540"/>
            <wp:docPr id="953198756" name="Picture 5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98756" name="Picture 5" descr="A piece of fabric with flower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76A3FD" wp14:editId="33EBCF10">
            <wp:extent cx="6858000" cy="4032250"/>
            <wp:effectExtent l="0" t="0" r="0" b="6350"/>
            <wp:docPr id="1435220640" name="Picture 6" descr="A green fabric with yellow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20640" name="Picture 6" descr="A green fabric with yellow flowe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99D7515" w14:textId="77777777" w:rsidR="001E66AC" w:rsidRDefault="001E66AC" w:rsidP="001E66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E66AC" w:rsidRPr="00023D07" w14:paraId="1619A88B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A75B" w14:textId="77777777" w:rsidR="001E66AC" w:rsidRPr="00023D07" w:rsidRDefault="001E66A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2A25" w14:textId="77777777" w:rsidR="001E66AC" w:rsidRPr="00023D07" w:rsidRDefault="001E66A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B058" w14:textId="77777777" w:rsidR="001E66AC" w:rsidRPr="00023D07" w:rsidRDefault="001E66A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172D" w14:textId="77777777" w:rsidR="001E66AC" w:rsidRPr="00023D07" w:rsidRDefault="001E66A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192C" w14:textId="77777777" w:rsidR="001E66AC" w:rsidRPr="00023D07" w:rsidRDefault="001E66A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E66AC" w14:paraId="645BAB4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163A433" w14:textId="77777777" w:rsidR="001E66AC" w:rsidRDefault="001E66AC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69F3237" w14:textId="77777777" w:rsidR="001E66AC" w:rsidRDefault="001E66AC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74561ADB" w14:textId="77777777" w:rsidR="001E66AC" w:rsidRDefault="001E66AC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6512A36" w14:textId="77777777" w:rsidR="001E66AC" w:rsidRDefault="001E66A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12CD2D9D" w14:textId="77777777" w:rsidR="001E66AC" w:rsidRDefault="001E66A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E66AC" w14:paraId="505FD10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BC61144" w14:textId="77777777" w:rsidR="001E66AC" w:rsidRPr="00023D07" w:rsidRDefault="001E66AC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8913511" w14:textId="77777777" w:rsidR="001E66AC" w:rsidRDefault="001E66AC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5ADC570" w14:textId="77777777" w:rsidR="001E66AC" w:rsidRDefault="001E66AC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67C219F" w14:textId="77777777" w:rsidR="001E66AC" w:rsidRPr="004E673A" w:rsidRDefault="001E66AC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32292A0" w14:textId="77777777" w:rsidR="001E66AC" w:rsidRDefault="001E66AC" w:rsidP="00117A44">
            <w:pPr>
              <w:rPr>
                <w:color w:val="4472C4" w:themeColor="accent1"/>
              </w:rPr>
            </w:pPr>
          </w:p>
        </w:tc>
      </w:tr>
      <w:tr w:rsidR="001E66AC" w14:paraId="1978565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6E1D4C8" w14:textId="77777777" w:rsidR="001E66AC" w:rsidRPr="00023D07" w:rsidRDefault="001E66AC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0AC9FBA" w14:textId="77777777" w:rsidR="001E66AC" w:rsidRDefault="001E66AC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8955B84" w14:textId="77777777" w:rsidR="001E66AC" w:rsidRDefault="001E66AC" w:rsidP="001E66AC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898823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1316">
              <w:rPr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F131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FF0C6A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5337729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AB2395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131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23B618C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F1316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F1316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99318E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D777E" w14:textId="77777777" w:rsidR="00CA1EF1" w:rsidRDefault="00CA1EF1" w:rsidP="00505854">
      <w:r>
        <w:separator/>
      </w:r>
    </w:p>
  </w:endnote>
  <w:endnote w:type="continuationSeparator" w:id="0">
    <w:p w14:paraId="21E0C13E" w14:textId="77777777" w:rsidR="00CA1EF1" w:rsidRDefault="00CA1EF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5DDE2" w14:textId="77777777" w:rsidR="00CA1EF1" w:rsidRDefault="00CA1EF1" w:rsidP="00505854">
      <w:r>
        <w:separator/>
      </w:r>
    </w:p>
  </w:footnote>
  <w:footnote w:type="continuationSeparator" w:id="0">
    <w:p w14:paraId="57E1F87A" w14:textId="77777777" w:rsidR="00CA1EF1" w:rsidRDefault="00CA1EF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F74AE6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634A4">
      <w:rPr>
        <w:b/>
        <w:bCs/>
        <w:sz w:val="28"/>
        <w:szCs w:val="28"/>
      </w:rPr>
      <w:t>0347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E550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44DE0"/>
    <w:rsid w:val="00156F30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66A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5506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5CC5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1316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43A4C"/>
    <w:rsid w:val="00A53306"/>
    <w:rsid w:val="00A634A4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2CBA"/>
    <w:rsid w:val="00B4753C"/>
    <w:rsid w:val="00B60386"/>
    <w:rsid w:val="00B634FA"/>
    <w:rsid w:val="00B643FD"/>
    <w:rsid w:val="00B75DC9"/>
    <w:rsid w:val="00B7628E"/>
    <w:rsid w:val="00B76455"/>
    <w:rsid w:val="00B80164"/>
    <w:rsid w:val="00B937C3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1EF1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5B00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2025-09-14T20:59:00Z</dcterms:modified>
</cp:coreProperties>
</file>