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679CB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679CB" w14:paraId="15934A3C" w14:textId="77777777" w:rsidTr="00D2396E">
        <w:tc>
          <w:tcPr>
            <w:tcW w:w="5395" w:type="dxa"/>
          </w:tcPr>
          <w:p w14:paraId="2F2D6E1B" w14:textId="130AA970" w:rsidR="00AC1870" w:rsidRDefault="006679CB" w:rsidP="00D2396E">
            <w:r>
              <w:rPr>
                <w:noProof/>
              </w:rPr>
              <w:drawing>
                <wp:inline distT="0" distB="0" distL="0" distR="0" wp14:anchorId="1B12E8A9" wp14:editId="139D12BB">
                  <wp:extent cx="3213100" cy="2557985"/>
                  <wp:effectExtent l="0" t="0" r="0" b="0"/>
                  <wp:docPr id="456329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29886" name="Picture 45632988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429" cy="258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376C8C1" w:rsidR="00AC1870" w:rsidRDefault="006679CB" w:rsidP="00D2396E">
            <w:r>
              <w:rPr>
                <w:noProof/>
              </w:rPr>
              <w:drawing>
                <wp:inline distT="0" distB="0" distL="0" distR="0" wp14:anchorId="6F005B25" wp14:editId="3F2BEFD8">
                  <wp:extent cx="3213614" cy="2553335"/>
                  <wp:effectExtent l="0" t="0" r="0" b="0"/>
                  <wp:docPr id="1588883210" name="Picture 2" descr="Several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883210" name="Picture 2" descr="Several 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253" cy="257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0EBFC723" w:rsidR="00AC1870" w:rsidRDefault="006679CB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2D94A24" wp14:editId="23B3AE21">
            <wp:extent cx="6858000" cy="5459730"/>
            <wp:effectExtent l="0" t="0" r="0" b="1270"/>
            <wp:docPr id="760841461" name="Picture 3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41461" name="Picture 3" descr="Several 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D42DF5" wp14:editId="6180C287">
            <wp:extent cx="9144000" cy="6858000"/>
            <wp:effectExtent l="0" t="0" r="0" b="0"/>
            <wp:docPr id="421320986" name="Picture 4" descr="Several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20986" name="Picture 4" descr="Several pieces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2C64B4D" wp14:editId="4FAAAB77">
            <wp:extent cx="9144000" cy="6858000"/>
            <wp:effectExtent l="0" t="0" r="0" b="0"/>
            <wp:docPr id="1490320613" name="Picture 5" descr="Several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20613" name="Picture 5" descr="Several pieces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E4735FF" wp14:editId="76AC6BA6">
            <wp:extent cx="6858000" cy="5448935"/>
            <wp:effectExtent l="0" t="0" r="0" b="0"/>
            <wp:docPr id="1232084696" name="Picture 6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84696" name="Picture 6" descr="Several pieces of fabric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F56BEF1" w14:textId="77777777" w:rsidR="008322EC" w:rsidRDefault="008322EC" w:rsidP="008322E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322EC" w:rsidRPr="00023D07" w14:paraId="3391C62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FF57" w14:textId="77777777" w:rsidR="008322EC" w:rsidRPr="00023D07" w:rsidRDefault="008322E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73A3" w14:textId="77777777" w:rsidR="008322EC" w:rsidRPr="00023D07" w:rsidRDefault="008322E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158C" w14:textId="77777777" w:rsidR="008322EC" w:rsidRPr="00023D07" w:rsidRDefault="008322E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73D3" w14:textId="77777777" w:rsidR="008322EC" w:rsidRPr="00023D07" w:rsidRDefault="008322E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48EE" w14:textId="77777777" w:rsidR="008322EC" w:rsidRPr="00023D07" w:rsidRDefault="008322E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322EC" w14:paraId="5003610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6B8B06" w14:textId="77777777" w:rsidR="008322EC" w:rsidRDefault="008322EC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C1629D" w14:textId="77777777" w:rsidR="008322EC" w:rsidRDefault="008322EC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37F0D70F" w14:textId="77777777" w:rsidR="008322EC" w:rsidRDefault="008322EC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D7732DE" w14:textId="77777777" w:rsidR="008322EC" w:rsidRDefault="008322E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50E72F03" w14:textId="77777777" w:rsidR="008322EC" w:rsidRDefault="008322E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322EC" w14:paraId="6EF608E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AF1D32" w14:textId="77777777" w:rsidR="008322EC" w:rsidRPr="00023D07" w:rsidRDefault="008322EC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4FFC91A" w14:textId="77777777" w:rsidR="008322EC" w:rsidRDefault="008322EC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3D2BE4A" w14:textId="77777777" w:rsidR="008322EC" w:rsidRDefault="008322EC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6DB0089" w14:textId="77777777" w:rsidR="008322EC" w:rsidRPr="004E673A" w:rsidRDefault="008322EC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B077F0" w14:textId="77777777" w:rsidR="008322EC" w:rsidRDefault="008322EC" w:rsidP="00117A44">
            <w:pPr>
              <w:rPr>
                <w:color w:val="4472C4" w:themeColor="accent1"/>
              </w:rPr>
            </w:pPr>
          </w:p>
        </w:tc>
      </w:tr>
      <w:tr w:rsidR="008322EC" w14:paraId="6DA0C74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BF7FA5" w14:textId="77777777" w:rsidR="008322EC" w:rsidRPr="00023D07" w:rsidRDefault="008322EC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090C9F7" w14:textId="77777777" w:rsidR="008322EC" w:rsidRDefault="008322EC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C0A7BC9" w14:textId="77777777" w:rsidR="008322EC" w:rsidRDefault="008322EC" w:rsidP="008322EC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21113F9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F27D2">
              <w:rPr>
                <w:color w:val="4472C4" w:themeColor="accent1"/>
              </w:rPr>
              <w:t>Shimmer Lurex Metallic Fancies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197020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F27D2">
              <w:rPr>
                <w:color w:val="4472C4" w:themeColor="accent1"/>
              </w:rPr>
              <w:t>1975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F27D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814AFC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2A212F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F0D6E4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F27D2">
              <w:rPr>
                <w:noProof/>
                <w:color w:val="4472C4" w:themeColor="accent1"/>
              </w:rPr>
              <w:t>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AD5466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F27D2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F27D2">
              <w:rPr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0CC52E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280A734D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F27D2">
              <w:rPr>
                <w:color w:val="4472C4" w:themeColor="accent1"/>
              </w:rPr>
              <w:t>Lurex is a British Company that specialized in producing metalic threads. The high point of their business seems to have been the 1970's.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E8FD8" w14:textId="77777777" w:rsidR="001D7FEF" w:rsidRDefault="001D7FEF" w:rsidP="00505854">
      <w:r>
        <w:separator/>
      </w:r>
    </w:p>
  </w:endnote>
  <w:endnote w:type="continuationSeparator" w:id="0">
    <w:p w14:paraId="443E2B61" w14:textId="77777777" w:rsidR="001D7FEF" w:rsidRDefault="001D7FE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20B9E" w14:textId="77777777" w:rsidR="001D7FEF" w:rsidRDefault="001D7FEF" w:rsidP="00505854">
      <w:r>
        <w:separator/>
      </w:r>
    </w:p>
  </w:footnote>
  <w:footnote w:type="continuationSeparator" w:id="0">
    <w:p w14:paraId="7E269B8D" w14:textId="77777777" w:rsidR="001D7FEF" w:rsidRDefault="001D7FE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C123F2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4212F">
      <w:rPr>
        <w:b/>
        <w:bCs/>
        <w:sz w:val="28"/>
        <w:szCs w:val="28"/>
      </w:rPr>
      <w:t>0346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B566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2B5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D7FEF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3891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12F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679CB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5098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22EC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6134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B5666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0E6C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8729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27D2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6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2025-09-14T20:59:00Z</dcterms:modified>
</cp:coreProperties>
</file>