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AC1870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AC1870" w14:paraId="15934A3C" w14:textId="77777777" w:rsidTr="00D2396E">
        <w:tc>
          <w:tcPr>
            <w:tcW w:w="5395" w:type="dxa"/>
          </w:tcPr>
          <w:p w14:paraId="2F2D6E1B" w14:textId="71BE183E" w:rsidR="00AC1870" w:rsidRDefault="00BA123A" w:rsidP="00D2396E">
            <w:r>
              <w:rPr>
                <w:noProof/>
              </w:rPr>
              <w:drawing>
                <wp:inline distT="0" distB="0" distL="0" distR="0" wp14:anchorId="24B4FD1C" wp14:editId="6ADE7789">
                  <wp:extent cx="2629102" cy="4563533"/>
                  <wp:effectExtent l="0" t="0" r="0" b="0"/>
                  <wp:docPr id="1502654146" name="Picture 1" descr="A white cloth with a drawing of a sailor chil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654146" name="Picture 1" descr="A white cloth with a drawing of a sailor chil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301" cy="4588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08DE34BE" w:rsidR="00AC1870" w:rsidRDefault="00BA123A" w:rsidP="00D2396E">
            <w:r>
              <w:rPr>
                <w:noProof/>
              </w:rPr>
              <w:drawing>
                <wp:inline distT="0" distB="0" distL="0" distR="0" wp14:anchorId="4F9A0855" wp14:editId="2A89285E">
                  <wp:extent cx="2707005" cy="4559699"/>
                  <wp:effectExtent l="0" t="0" r="0" b="0"/>
                  <wp:docPr id="320809373" name="Picture 2" descr="A white bag with red and blue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809373" name="Picture 2" descr="A white bag with red and blue tex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671" cy="4581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5FE4E01A" w:rsidR="00AC1870" w:rsidRDefault="00AC187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  <w:r w:rsidR="00BA123A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0154976E" wp14:editId="6E1EB16A">
            <wp:extent cx="5267960" cy="9144000"/>
            <wp:effectExtent l="0" t="0" r="2540" b="0"/>
            <wp:docPr id="507511854" name="Picture 3" descr="A white cloth with a drawing of a sailor chi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511854" name="Picture 3" descr="A white cloth with a drawing of a sailor chil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23A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528AA0A0" wp14:editId="5F0F6EE8">
            <wp:extent cx="6858000" cy="7402195"/>
            <wp:effectExtent l="0" t="0" r="0" b="1905"/>
            <wp:docPr id="11213163" name="Picture 4" descr="A paper doll with a sailor su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163" name="Picture 4" descr="A paper doll with a sailor su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0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23A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589DC83D" wp14:editId="0603E907">
            <wp:extent cx="6858000" cy="6540500"/>
            <wp:effectExtent l="0" t="0" r="0" b="0"/>
            <wp:docPr id="260204950" name="Picture 5" descr="A white cloth with blue and white cartoon charac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04950" name="Picture 5" descr="A white cloth with blue and white cartoon character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23A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6F7335B3" wp14:editId="5657EBF5">
            <wp:extent cx="6858000" cy="7184390"/>
            <wp:effectExtent l="0" t="0" r="0" b="3810"/>
            <wp:docPr id="4485504" name="Picture 6" descr="A needle on a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5504" name="Picture 6" descr="A needle on a cloth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8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23A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4D879C8A" wp14:editId="2CCD2D84">
            <wp:extent cx="9144000" cy="6858000"/>
            <wp:effectExtent l="0" t="0" r="0" b="0"/>
            <wp:docPr id="600376598" name="Picture 7" descr="A white cloth with red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376598" name="Picture 7" descr="A white cloth with red logo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23A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56FC74E1" wp14:editId="6DC4AA7B">
            <wp:extent cx="5428615" cy="9144000"/>
            <wp:effectExtent l="0" t="0" r="0" b="0"/>
            <wp:docPr id="860112477" name="Picture 8" descr="A white bag with red and blu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112477" name="Picture 8" descr="A white bag with red and blue tex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23A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77837F31" wp14:editId="038A5AA9">
            <wp:extent cx="9144000" cy="6858000"/>
            <wp:effectExtent l="0" t="0" r="0" b="0"/>
            <wp:docPr id="527503890" name="Picture 9" descr="A white bag with red text and blu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503890" name="Picture 9" descr="A white bag with red text and blue tex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23A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4E2E0E0A" wp14:editId="6C689789">
            <wp:extent cx="9144000" cy="6858000"/>
            <wp:effectExtent l="0" t="0" r="0" b="0"/>
            <wp:docPr id="635126407" name="Picture 10" descr="A white bag with red and blu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126407" name="Picture 10" descr="A white bag with red and blue tex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23A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43824914" wp14:editId="0C8F3172">
            <wp:extent cx="9144000" cy="6858000"/>
            <wp:effectExtent l="0" t="0" r="0" b="0"/>
            <wp:docPr id="1518457420" name="Picture 11" descr="A white bag with red and blu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457420" name="Picture 11" descr="A white bag with red and blue tex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23A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6A76401A" wp14:editId="6F0421BD">
            <wp:extent cx="9144000" cy="6858000"/>
            <wp:effectExtent l="0" t="0" r="0" b="0"/>
            <wp:docPr id="719818065" name="Picture 12" descr="A white bag with red and blu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818065" name="Picture 12" descr="A white bag with red and blue tex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AB464" w14:textId="77777777" w:rsidR="00543669" w:rsidRDefault="00543669" w:rsidP="00543669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543669" w:rsidRPr="00023D07" w14:paraId="7F6E9508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7433D" w14:textId="77777777" w:rsidR="00543669" w:rsidRPr="00023D07" w:rsidRDefault="0054366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B25A4" w14:textId="77777777" w:rsidR="00543669" w:rsidRPr="00023D07" w:rsidRDefault="0054366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00468" w14:textId="77777777" w:rsidR="00543669" w:rsidRPr="00023D07" w:rsidRDefault="0054366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5F5E8" w14:textId="77777777" w:rsidR="00543669" w:rsidRPr="00023D07" w:rsidRDefault="0054366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77CE1" w14:textId="77777777" w:rsidR="00543669" w:rsidRPr="00023D07" w:rsidRDefault="0054366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543669" w14:paraId="7C4F1A16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058572E" w14:textId="77777777" w:rsidR="00543669" w:rsidRDefault="00543669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815628A" w14:textId="77777777" w:rsidR="00543669" w:rsidRDefault="00543669" w:rsidP="00117A44">
            <w:r>
              <w:rPr>
                <w:color w:val="4472C4" w:themeColor="accent1"/>
              </w:rPr>
              <w:t>June 21, 2025</w:t>
            </w:r>
          </w:p>
        </w:tc>
        <w:tc>
          <w:tcPr>
            <w:tcW w:w="1890" w:type="dxa"/>
          </w:tcPr>
          <w:p w14:paraId="17723861" w14:textId="77777777" w:rsidR="00543669" w:rsidRDefault="00543669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3E99877" w14:textId="77777777" w:rsidR="00543669" w:rsidRDefault="0054366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Sherry Branson</w:t>
            </w:r>
            <w:r>
              <w:rPr>
                <w:color w:val="4472C4" w:themeColor="accent1"/>
              </w:rPr>
              <w:br/>
              <w:t>Belvidere, IL</w:t>
            </w:r>
          </w:p>
        </w:tc>
        <w:tc>
          <w:tcPr>
            <w:tcW w:w="1165" w:type="dxa"/>
          </w:tcPr>
          <w:p w14:paraId="038ABBB1" w14:textId="77777777" w:rsidR="00543669" w:rsidRDefault="0054366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543669" w14:paraId="1044DEAE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1A8C551" w14:textId="77777777" w:rsidR="00543669" w:rsidRPr="00023D07" w:rsidRDefault="00543669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2A6698D" w14:textId="77777777" w:rsidR="00543669" w:rsidRDefault="00543669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052C17C0" w14:textId="77777777" w:rsidR="00543669" w:rsidRDefault="00543669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0797D14F" w14:textId="77777777" w:rsidR="00543669" w:rsidRPr="004E673A" w:rsidRDefault="00543669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6456BC9" w14:textId="77777777" w:rsidR="00543669" w:rsidRDefault="00543669" w:rsidP="00117A44">
            <w:pPr>
              <w:rPr>
                <w:color w:val="4472C4" w:themeColor="accent1"/>
              </w:rPr>
            </w:pPr>
          </w:p>
        </w:tc>
      </w:tr>
      <w:tr w:rsidR="00543669" w14:paraId="569DD559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D1F78D3" w14:textId="77777777" w:rsidR="00543669" w:rsidRPr="00023D07" w:rsidRDefault="00543669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B6B18A8" w14:textId="77777777" w:rsidR="00543669" w:rsidRDefault="00543669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000E9BF7" w14:textId="77777777" w:rsidR="00543669" w:rsidRDefault="00543669" w:rsidP="00543669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33F63B98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BA123A">
              <w:rPr>
                <w:color w:val="4472C4" w:themeColor="accent1"/>
              </w:rPr>
              <w:t>Feedsack Doll Pattern</w:t>
            </w:r>
          </w:p>
        </w:tc>
        <w:tc>
          <w:tcPr>
            <w:tcW w:w="5395" w:type="dxa"/>
          </w:tcPr>
          <w:p w14:paraId="77133940" w14:textId="15F8F97E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 w:rsidR="00BA123A">
              <w:rPr>
                <w:color w:val="4472C4" w:themeColor="accent1"/>
              </w:rPr>
              <w:t>1935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="00BA123A">
              <w:rPr>
                <w:color w:val="4472C4" w:themeColor="accent1"/>
              </w:rPr>
              <w:t>10</w:t>
            </w:r>
            <w:r w:rsidRPr="00AD5CE1">
              <w:t xml:space="preserve"> Years</w:t>
            </w:r>
          </w:p>
          <w:p w14:paraId="3788524C" w14:textId="0B88065B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52A856CF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55DB8DA1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AC550AB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BA123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10B7B927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BA123A">
              <w:rPr>
                <w:noProof/>
                <w:color w:val="4472C4" w:themeColor="accent1"/>
              </w:rPr>
              <w:t>34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BA123A">
              <w:rPr>
                <w:noProof/>
                <w:color w:val="4472C4" w:themeColor="accent1"/>
              </w:rPr>
              <w:t>29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7CEEC4E3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sectPr w:rsidR="00D83C6F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7CCCE1" w14:textId="77777777" w:rsidR="003C0918" w:rsidRDefault="003C0918" w:rsidP="00505854">
      <w:r>
        <w:separator/>
      </w:r>
    </w:p>
  </w:endnote>
  <w:endnote w:type="continuationSeparator" w:id="0">
    <w:p w14:paraId="5B5D8FCA" w14:textId="77777777" w:rsidR="003C0918" w:rsidRDefault="003C091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D81450" w14:textId="77777777" w:rsidR="003C0918" w:rsidRDefault="003C0918" w:rsidP="00505854">
      <w:r>
        <w:separator/>
      </w:r>
    </w:p>
  </w:footnote>
  <w:footnote w:type="continuationSeparator" w:id="0">
    <w:p w14:paraId="5C775162" w14:textId="77777777" w:rsidR="003C0918" w:rsidRDefault="003C091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1E425E7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3A4B19">
      <w:rPr>
        <w:b/>
        <w:bCs/>
        <w:sz w:val="28"/>
        <w:szCs w:val="28"/>
      </w:rPr>
      <w:t>0344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BF0AA2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attachedTemplate r:id="rId1"/>
  <w:documentProtection w:edit="forms" w:enforcement="0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7412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93E7F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A4B19"/>
    <w:rsid w:val="003C0918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D4D35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43669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020C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A5B5A"/>
    <w:rsid w:val="007B28B4"/>
    <w:rsid w:val="007B5145"/>
    <w:rsid w:val="007D4922"/>
    <w:rsid w:val="007E257B"/>
    <w:rsid w:val="007E4747"/>
    <w:rsid w:val="00804CE4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123A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0AA2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1EFE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12</Pages>
  <Words>151</Words>
  <Characters>865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2025-09-14T21:00:00Z</dcterms:modified>
</cp:coreProperties>
</file>