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615C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8615C0" w14:paraId="15934A3C" w14:textId="77777777" w:rsidTr="00D2396E">
        <w:tc>
          <w:tcPr>
            <w:tcW w:w="5395" w:type="dxa"/>
          </w:tcPr>
          <w:p w14:paraId="2F2D6E1B" w14:textId="451CB2DE" w:rsidR="00AC1870" w:rsidRDefault="008615C0" w:rsidP="00D2396E">
            <w:r>
              <w:rPr>
                <w:noProof/>
              </w:rPr>
              <w:drawing>
                <wp:inline distT="0" distB="0" distL="0" distR="0" wp14:anchorId="7906BBDC" wp14:editId="4ECB2D47">
                  <wp:extent cx="3189306" cy="6134100"/>
                  <wp:effectExtent l="0" t="0" r="0" b="0"/>
                  <wp:docPr id="1597995543" name="Picture 1" descr="A red piece of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95543" name="Picture 1" descr="A red piece of pap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813" cy="618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29D24FB" w:rsidR="00AC1870" w:rsidRDefault="008615C0" w:rsidP="00D2396E">
            <w:r>
              <w:rPr>
                <w:noProof/>
              </w:rPr>
              <w:drawing>
                <wp:inline distT="0" distB="0" distL="0" distR="0" wp14:anchorId="01A082A3" wp14:editId="1E7D7A57">
                  <wp:extent cx="2943257" cy="6045200"/>
                  <wp:effectExtent l="0" t="0" r="3175" b="0"/>
                  <wp:docPr id="1126899619" name="Picture 2" descr="A red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99619" name="Picture 2" descr="A red piece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583" cy="61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74A08660" w14:textId="070162C2" w:rsidR="008615C0" w:rsidRDefault="008615C0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E644FCE" wp14:editId="11AE853F">
            <wp:extent cx="4754245" cy="9144000"/>
            <wp:effectExtent l="0" t="0" r="0" b="0"/>
            <wp:docPr id="344562020" name="Picture 3" descr="A red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62020" name="Picture 3" descr="A red piece of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E6059D3" wp14:editId="70916B8E">
            <wp:extent cx="6858000" cy="5311140"/>
            <wp:effectExtent l="0" t="0" r="0" b="0"/>
            <wp:docPr id="177610986" name="Picture 4" descr="A red fabric with green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0986" name="Picture 4" descr="A red fabric with green strip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4A1151" wp14:editId="766089BF">
            <wp:extent cx="4451985" cy="9144000"/>
            <wp:effectExtent l="0" t="0" r="5715" b="0"/>
            <wp:docPr id="226813056" name="Picture 5" descr="A red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13056" name="Picture 5" descr="A red piece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364F64" wp14:editId="0BD49B90">
            <wp:extent cx="6858000" cy="5084445"/>
            <wp:effectExtent l="0" t="0" r="0" b="0"/>
            <wp:docPr id="348816260" name="Picture 6" descr="A red and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16260" name="Picture 6" descr="A red and white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7F388C5" w14:textId="77777777" w:rsidR="000D0E52" w:rsidRDefault="000D0E52" w:rsidP="000D0E5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D0E52" w:rsidRPr="00023D07" w14:paraId="1BAB1269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E06E" w14:textId="77777777" w:rsidR="000D0E52" w:rsidRPr="00023D07" w:rsidRDefault="000D0E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C755" w14:textId="77777777" w:rsidR="000D0E52" w:rsidRPr="00023D07" w:rsidRDefault="000D0E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ECE2" w14:textId="77777777" w:rsidR="000D0E52" w:rsidRPr="00023D07" w:rsidRDefault="000D0E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6E40" w14:textId="77777777" w:rsidR="000D0E52" w:rsidRPr="00023D07" w:rsidRDefault="000D0E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400D" w14:textId="77777777" w:rsidR="000D0E52" w:rsidRPr="00023D07" w:rsidRDefault="000D0E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D0E52" w14:paraId="20DECE5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EDF7E6" w14:textId="77777777" w:rsidR="000D0E52" w:rsidRDefault="000D0E52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04BFD69" w14:textId="77777777" w:rsidR="000D0E52" w:rsidRDefault="000D0E52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1E456A3B" w14:textId="77777777" w:rsidR="000D0E52" w:rsidRDefault="000D0E52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8091F0A" w14:textId="77777777" w:rsidR="000D0E52" w:rsidRDefault="000D0E5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40F8B905" w14:textId="77777777" w:rsidR="000D0E52" w:rsidRDefault="000D0E5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D0E52" w14:paraId="3A72B60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E9F5539" w14:textId="77777777" w:rsidR="000D0E52" w:rsidRPr="00023D07" w:rsidRDefault="000D0E52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1952F37" w14:textId="77777777" w:rsidR="000D0E52" w:rsidRDefault="000D0E52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3414412" w14:textId="77777777" w:rsidR="000D0E52" w:rsidRDefault="000D0E52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9DD4060" w14:textId="77777777" w:rsidR="000D0E52" w:rsidRPr="004E673A" w:rsidRDefault="000D0E52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7FB9AE8" w14:textId="77777777" w:rsidR="000D0E52" w:rsidRDefault="000D0E52" w:rsidP="00117A44">
            <w:pPr>
              <w:rPr>
                <w:color w:val="4472C4" w:themeColor="accent1"/>
              </w:rPr>
            </w:pPr>
          </w:p>
        </w:tc>
      </w:tr>
      <w:tr w:rsidR="000D0E52" w14:paraId="3D65CAC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BE457E" w14:textId="77777777" w:rsidR="000D0E52" w:rsidRPr="00023D07" w:rsidRDefault="000D0E52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77CE4E3" w14:textId="77777777" w:rsidR="000D0E52" w:rsidRDefault="000D0E52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52221B9" w14:textId="77777777" w:rsidR="000D0E52" w:rsidRDefault="000D0E52" w:rsidP="000D0E52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4D62CAB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912EA">
              <w:rPr>
                <w:color w:val="4472C4" w:themeColor="accent1"/>
              </w:rPr>
              <w:t>Red Silk Velvet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A0AF30F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912EA">
              <w:rPr>
                <w:noProof/>
                <w:color w:val="4472C4" w:themeColor="accent1"/>
              </w:rPr>
              <w:t>2009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912EA">
              <w:rPr>
                <w:color w:val="4472C4" w:themeColor="accent1"/>
              </w:rPr>
              <w:t> </w:t>
            </w:r>
            <w:r w:rsidR="001912EA">
              <w:rPr>
                <w:color w:val="4472C4" w:themeColor="accent1"/>
              </w:rPr>
              <w:t> </w:t>
            </w:r>
            <w:r w:rsidR="001912EA">
              <w:rPr>
                <w:color w:val="4472C4" w:themeColor="accent1"/>
              </w:rPr>
              <w:t> </w:t>
            </w:r>
            <w:r w:rsidR="001912EA">
              <w:rPr>
                <w:color w:val="4472C4" w:themeColor="accent1"/>
              </w:rPr>
              <w:t> </w:t>
            </w:r>
            <w:r w:rsidR="001912EA">
              <w:rPr>
                <w:color w:val="4472C4" w:themeColor="accent1"/>
              </w:rPr>
              <w:t> 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6C7A04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340876C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09FB38C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912E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54B1E0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912EA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912EA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1E7DCE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665ED" w14:textId="77777777" w:rsidR="00083D2D" w:rsidRDefault="00083D2D" w:rsidP="00505854">
      <w:r>
        <w:separator/>
      </w:r>
    </w:p>
  </w:endnote>
  <w:endnote w:type="continuationSeparator" w:id="0">
    <w:p w14:paraId="2915E61A" w14:textId="77777777" w:rsidR="00083D2D" w:rsidRDefault="00083D2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ECAC5" w14:textId="77777777" w:rsidR="009E4538" w:rsidRDefault="009E45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69C91" w14:textId="77777777" w:rsidR="009E4538" w:rsidRDefault="009E45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F220F" w14:textId="77777777" w:rsidR="00083D2D" w:rsidRDefault="00083D2D" w:rsidP="00505854">
      <w:r>
        <w:separator/>
      </w:r>
    </w:p>
  </w:footnote>
  <w:footnote w:type="continuationSeparator" w:id="0">
    <w:p w14:paraId="5D0947DE" w14:textId="77777777" w:rsidR="00083D2D" w:rsidRDefault="00083D2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D1774" w14:textId="77777777" w:rsidR="009E4538" w:rsidRDefault="009E45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C6C3A8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E4538">
      <w:rPr>
        <w:b/>
        <w:bCs/>
        <w:sz w:val="28"/>
        <w:szCs w:val="28"/>
      </w:rPr>
      <w:t>0343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E50F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65E1D" w14:textId="77777777" w:rsidR="009E4538" w:rsidRDefault="009E45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3D2D"/>
    <w:rsid w:val="00092B03"/>
    <w:rsid w:val="000A5C4C"/>
    <w:rsid w:val="000A6FA1"/>
    <w:rsid w:val="000B0D76"/>
    <w:rsid w:val="000B4E1E"/>
    <w:rsid w:val="000B639E"/>
    <w:rsid w:val="000C7FF1"/>
    <w:rsid w:val="000D0E52"/>
    <w:rsid w:val="000D11AA"/>
    <w:rsid w:val="000D444D"/>
    <w:rsid w:val="000D6212"/>
    <w:rsid w:val="000E2D35"/>
    <w:rsid w:val="000E50FA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12EA"/>
    <w:rsid w:val="00193391"/>
    <w:rsid w:val="001A4C7E"/>
    <w:rsid w:val="001B0FD8"/>
    <w:rsid w:val="001B241F"/>
    <w:rsid w:val="001C73E3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154E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D5F84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15C0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4538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349D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6FDC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7306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2025-09-14T21:02:00Z</dcterms:modified>
</cp:coreProperties>
</file>