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187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C1870" w14:paraId="15934A3C" w14:textId="77777777" w:rsidTr="00D2396E">
        <w:tc>
          <w:tcPr>
            <w:tcW w:w="5395" w:type="dxa"/>
          </w:tcPr>
          <w:p w14:paraId="2F2D6E1B" w14:textId="35E6649D" w:rsidR="00AC1870" w:rsidRDefault="0020720C" w:rsidP="00D2396E">
            <w:r>
              <w:rPr>
                <w:noProof/>
              </w:rPr>
              <w:drawing>
                <wp:inline distT="0" distB="0" distL="0" distR="0" wp14:anchorId="62AEAE6E" wp14:editId="753AB8DE">
                  <wp:extent cx="1427956" cy="5715000"/>
                  <wp:effectExtent l="0" t="0" r="0" b="0"/>
                  <wp:docPr id="1527614368" name="Picture 1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614368" name="Picture 1" descr="A piece of fabric with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29" cy="576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B296EE5" w:rsidR="00AC1870" w:rsidRDefault="0020720C" w:rsidP="00D2396E">
            <w:r>
              <w:rPr>
                <w:noProof/>
              </w:rPr>
              <w:drawing>
                <wp:inline distT="0" distB="0" distL="0" distR="0" wp14:anchorId="3F9027A0" wp14:editId="6561D524">
                  <wp:extent cx="1269206" cy="5715000"/>
                  <wp:effectExtent l="0" t="0" r="1270" b="0"/>
                  <wp:docPr id="1138758415" name="Picture 2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758415" name="Picture 2" descr="A piece of fabric with flow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580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4264C1D4" w:rsidR="00AC1870" w:rsidRDefault="0020720C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F70CBCA" wp14:editId="0C5CF64E">
            <wp:extent cx="2284730" cy="9144000"/>
            <wp:effectExtent l="0" t="0" r="1270" b="0"/>
            <wp:docPr id="1934177533" name="Picture 3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77533" name="Picture 3" descr="A piece of fabric with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7FE38" wp14:editId="49138187">
            <wp:extent cx="6858000" cy="4023360"/>
            <wp:effectExtent l="0" t="0" r="0" b="2540"/>
            <wp:docPr id="437764497" name="Picture 4" descr="A close-up of a fabric with a flower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64497" name="Picture 4" descr="A close-up of a fabric with a flower desig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15F4C2" wp14:editId="50578844">
            <wp:extent cx="6858000" cy="2844165"/>
            <wp:effectExtent l="0" t="0" r="0" b="635"/>
            <wp:docPr id="123314855" name="Picture 5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4855" name="Picture 5" descr="A close up of a clot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6CAA8C" wp14:editId="0F79D7C6">
            <wp:extent cx="2030730" cy="9144000"/>
            <wp:effectExtent l="0" t="0" r="1270" b="0"/>
            <wp:docPr id="1258900780" name="Picture 6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00780" name="Picture 6" descr="A piece of fabric with flowers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A4893CE" w14:textId="77777777" w:rsidR="00D8636A" w:rsidRDefault="00D8636A" w:rsidP="00D8636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8636A" w:rsidRPr="00023D07" w14:paraId="1B2AC4F1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11A9" w14:textId="77777777" w:rsidR="00D8636A" w:rsidRPr="00023D07" w:rsidRDefault="00D8636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79B4" w14:textId="77777777" w:rsidR="00D8636A" w:rsidRPr="00023D07" w:rsidRDefault="00D8636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CB39" w14:textId="77777777" w:rsidR="00D8636A" w:rsidRPr="00023D07" w:rsidRDefault="00D8636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4BEE" w14:textId="77777777" w:rsidR="00D8636A" w:rsidRPr="00023D07" w:rsidRDefault="00D8636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DDD3" w14:textId="77777777" w:rsidR="00D8636A" w:rsidRPr="00023D07" w:rsidRDefault="00D8636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8636A" w14:paraId="1C66D4A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2D20A7F" w14:textId="77777777" w:rsidR="00D8636A" w:rsidRDefault="00D8636A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EE985C6" w14:textId="77777777" w:rsidR="00D8636A" w:rsidRDefault="00D8636A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3FBDDC64" w14:textId="77777777" w:rsidR="00D8636A" w:rsidRDefault="00D8636A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1BCAB89" w14:textId="77777777" w:rsidR="00D8636A" w:rsidRDefault="00D8636A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6E0DA459" w14:textId="77777777" w:rsidR="00D8636A" w:rsidRDefault="00D8636A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8636A" w14:paraId="689DBF5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FF90148" w14:textId="77777777" w:rsidR="00D8636A" w:rsidRPr="00023D07" w:rsidRDefault="00D8636A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EB2EF3C" w14:textId="77777777" w:rsidR="00D8636A" w:rsidRDefault="00D8636A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190C6F6" w14:textId="77777777" w:rsidR="00D8636A" w:rsidRDefault="00D8636A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A2D9014" w14:textId="77777777" w:rsidR="00D8636A" w:rsidRPr="004E673A" w:rsidRDefault="00D8636A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0FD1865" w14:textId="77777777" w:rsidR="00D8636A" w:rsidRDefault="00D8636A" w:rsidP="00117A44">
            <w:pPr>
              <w:rPr>
                <w:color w:val="4472C4" w:themeColor="accent1"/>
              </w:rPr>
            </w:pPr>
          </w:p>
        </w:tc>
      </w:tr>
      <w:tr w:rsidR="00D8636A" w14:paraId="1D511F7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6C18475" w14:textId="77777777" w:rsidR="00D8636A" w:rsidRPr="00023D07" w:rsidRDefault="00D8636A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90343E9" w14:textId="77777777" w:rsidR="00D8636A" w:rsidRDefault="00D8636A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C308EDD" w14:textId="77777777" w:rsidR="00D8636A" w:rsidRDefault="00D8636A" w:rsidP="00D8636A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58CBE32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D5038">
              <w:rPr>
                <w:color w:val="4472C4" w:themeColor="accent1"/>
              </w:rPr>
              <w:t>1956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D5038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14412F4E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2983DC45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8CF8C0A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D5038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0D0A1F0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D5038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D5038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01A6F103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62517C69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D5038">
              <w:rPr>
                <w:color w:val="4472C4" w:themeColor="accent1"/>
              </w:rPr>
              <w:t>Chris Moline dated the fabric based on Easter dresses that Chris and her sister Carol wore in 1956. The dress fabric used a different color way.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CBBFD" w14:textId="77777777" w:rsidR="00C82D76" w:rsidRDefault="00C82D76" w:rsidP="00505854">
      <w:r>
        <w:separator/>
      </w:r>
    </w:p>
  </w:endnote>
  <w:endnote w:type="continuationSeparator" w:id="0">
    <w:p w14:paraId="7CF4E75A" w14:textId="77777777" w:rsidR="00C82D76" w:rsidRDefault="00C82D7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070B3" w14:textId="77777777" w:rsidR="00C82D76" w:rsidRDefault="00C82D76" w:rsidP="00505854">
      <w:r>
        <w:separator/>
      </w:r>
    </w:p>
  </w:footnote>
  <w:footnote w:type="continuationSeparator" w:id="0">
    <w:p w14:paraId="6B20C3AB" w14:textId="77777777" w:rsidR="00C82D76" w:rsidRDefault="00C82D7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2909F3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D12EB">
      <w:rPr>
        <w:b/>
        <w:bCs/>
        <w:sz w:val="28"/>
        <w:szCs w:val="28"/>
      </w:rPr>
      <w:t>0342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C6ABC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12EB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1302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0720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C6ABC"/>
    <w:rsid w:val="003D2027"/>
    <w:rsid w:val="003D484D"/>
    <w:rsid w:val="003D5038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47AE4"/>
    <w:rsid w:val="007503DF"/>
    <w:rsid w:val="00750889"/>
    <w:rsid w:val="00750A5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2E0E"/>
    <w:rsid w:val="00B232F3"/>
    <w:rsid w:val="00B243B4"/>
    <w:rsid w:val="00B4753C"/>
    <w:rsid w:val="00B60386"/>
    <w:rsid w:val="00B634FA"/>
    <w:rsid w:val="00B643FD"/>
    <w:rsid w:val="00B65B38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2D76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8636A"/>
    <w:rsid w:val="00D9283C"/>
    <w:rsid w:val="00D929DB"/>
    <w:rsid w:val="00DA72DF"/>
    <w:rsid w:val="00DB05DB"/>
    <w:rsid w:val="00DB2E8E"/>
    <w:rsid w:val="00DB4B45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5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2025-09-14T21:03:00Z</dcterms:modified>
</cp:coreProperties>
</file>