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5E78D5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5E78D5" w14:paraId="15934A3C" w14:textId="77777777" w:rsidTr="00D2396E">
        <w:tc>
          <w:tcPr>
            <w:tcW w:w="5395" w:type="dxa"/>
          </w:tcPr>
          <w:p w14:paraId="2F2D6E1B" w14:textId="454C16E1" w:rsidR="00AC1870" w:rsidRDefault="005E78D5" w:rsidP="00D2396E">
            <w:r>
              <w:rPr>
                <w:noProof/>
              </w:rPr>
              <w:drawing>
                <wp:inline distT="0" distB="0" distL="0" distR="0" wp14:anchorId="13168BE9" wp14:editId="4D6E4F61">
                  <wp:extent cx="3136900" cy="2994869"/>
                  <wp:effectExtent l="0" t="0" r="0" b="2540"/>
                  <wp:docPr id="1765579573" name="Picture 1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79573" name="Picture 1" descr="A piece of fabric with flowers on it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579" cy="3024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28CD8FEB" w:rsidR="00AC1870" w:rsidRDefault="005E78D5" w:rsidP="00D2396E">
            <w:r>
              <w:rPr>
                <w:noProof/>
              </w:rPr>
              <w:drawing>
                <wp:inline distT="0" distB="0" distL="0" distR="0" wp14:anchorId="7116F90B" wp14:editId="4DE4611C">
                  <wp:extent cx="3069697" cy="2994660"/>
                  <wp:effectExtent l="0" t="0" r="3810" b="2540"/>
                  <wp:docPr id="2028400844" name="Picture 2" descr="A piece of fabric with flower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400844" name="Picture 2" descr="A piece of fabric with flowers on it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823" cy="300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33CDCA09" w:rsidR="00AC1870" w:rsidRDefault="005E78D5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04FD902" wp14:editId="20789B23">
            <wp:extent cx="6858000" cy="6547485"/>
            <wp:effectExtent l="0" t="0" r="0" b="5715"/>
            <wp:docPr id="332893377" name="Picture 3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893377" name="Picture 3" descr="A piece of fabric with flowers on it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4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CC8AC4" wp14:editId="668F3F34">
            <wp:extent cx="6858000" cy="6690360"/>
            <wp:effectExtent l="0" t="0" r="0" b="2540"/>
            <wp:docPr id="1077991174" name="Picture 4" descr="A piece of fabric with flowers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991174" name="Picture 4" descr="A piece of fabric with flowers on it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9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405877E2" w14:textId="77777777" w:rsidR="00027CB1" w:rsidRDefault="00027CB1" w:rsidP="00027CB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7CB1" w:rsidRPr="00023D07" w14:paraId="1F8BC944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BE202" w14:textId="77777777" w:rsidR="00027CB1" w:rsidRPr="00023D07" w:rsidRDefault="00027CB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A3674" w14:textId="77777777" w:rsidR="00027CB1" w:rsidRPr="00023D07" w:rsidRDefault="00027CB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BDCF" w14:textId="77777777" w:rsidR="00027CB1" w:rsidRPr="00023D07" w:rsidRDefault="00027CB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9747B" w14:textId="77777777" w:rsidR="00027CB1" w:rsidRPr="00023D07" w:rsidRDefault="00027CB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7B0F" w14:textId="77777777" w:rsidR="00027CB1" w:rsidRPr="00023D07" w:rsidRDefault="00027CB1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027CB1" w14:paraId="19B5797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0B4EEDF" w14:textId="77777777" w:rsidR="00027CB1" w:rsidRDefault="00027CB1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483CD18E" w14:textId="77777777" w:rsidR="00027CB1" w:rsidRDefault="00027CB1" w:rsidP="00117A44">
            <w:r>
              <w:rPr>
                <w:color w:val="4472C4" w:themeColor="accent1"/>
              </w:rPr>
              <w:t>June 21, 2025</w:t>
            </w:r>
          </w:p>
        </w:tc>
        <w:tc>
          <w:tcPr>
            <w:tcW w:w="1890" w:type="dxa"/>
          </w:tcPr>
          <w:p w14:paraId="604007AE" w14:textId="77777777" w:rsidR="00027CB1" w:rsidRDefault="00027CB1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137388E9" w14:textId="77777777" w:rsidR="00027CB1" w:rsidRDefault="00027CB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Sherry Branson</w:t>
            </w:r>
            <w:r>
              <w:rPr>
                <w:color w:val="4472C4" w:themeColor="accent1"/>
              </w:rPr>
              <w:br/>
              <w:t>Belvidere, IL</w:t>
            </w:r>
          </w:p>
        </w:tc>
        <w:tc>
          <w:tcPr>
            <w:tcW w:w="1165" w:type="dxa"/>
          </w:tcPr>
          <w:p w14:paraId="52581F4C" w14:textId="77777777" w:rsidR="00027CB1" w:rsidRDefault="00027CB1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027CB1" w14:paraId="501F351C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6202397A" w14:textId="77777777" w:rsidR="00027CB1" w:rsidRPr="00023D07" w:rsidRDefault="00027CB1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0A63D657" w14:textId="77777777" w:rsidR="00027CB1" w:rsidRDefault="00027CB1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332272FD" w14:textId="77777777" w:rsidR="00027CB1" w:rsidRDefault="00027CB1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4BA23444" w14:textId="77777777" w:rsidR="00027CB1" w:rsidRPr="004E673A" w:rsidRDefault="00027CB1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28BC052C" w14:textId="77777777" w:rsidR="00027CB1" w:rsidRDefault="00027CB1" w:rsidP="00117A44">
            <w:pPr>
              <w:rPr>
                <w:color w:val="4472C4" w:themeColor="accent1"/>
              </w:rPr>
            </w:pPr>
          </w:p>
        </w:tc>
      </w:tr>
      <w:tr w:rsidR="00027CB1" w14:paraId="6F5A0C9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84561FD" w14:textId="77777777" w:rsidR="00027CB1" w:rsidRPr="00023D07" w:rsidRDefault="00027CB1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78CD198C" w14:textId="77777777" w:rsidR="00027CB1" w:rsidRDefault="00027CB1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6CA2CD82" w14:textId="77777777" w:rsidR="00027CB1" w:rsidRDefault="00027CB1" w:rsidP="00027CB1">
      <w:pPr>
        <w:pStyle w:val="Heading2"/>
        <w:rPr>
          <w:b/>
          <w:bCs/>
          <w:color w:val="000000" w:themeColor="text1"/>
        </w:rPr>
      </w:pPr>
    </w:p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5DC8927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3A69AB">
              <w:rPr>
                <w:color w:val="4472C4" w:themeColor="accent1"/>
              </w:rPr>
              <w:t>4-Patch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7FA1671C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A69AB">
              <w:rPr>
                <w:noProof/>
                <w:color w:val="4472C4" w:themeColor="accent1"/>
              </w:rPr>
              <w:t>19</w:t>
            </w:r>
            <w:r w:rsidR="00C527E6">
              <w:rPr>
                <w:noProof/>
                <w:color w:val="4472C4" w:themeColor="accent1"/>
              </w:rPr>
              <w:t>45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A69AB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7AC19812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780914A7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AC1870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7CD55299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A69AB">
              <w:rPr>
                <w:noProof/>
                <w:color w:val="4472C4" w:themeColor="accent1"/>
              </w:rPr>
              <w:t>1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507E7207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A69AB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A69AB">
              <w:rPr>
                <w:noProof/>
                <w:color w:val="4472C4" w:themeColor="accent1"/>
              </w:rPr>
              <w:t>6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1C1961A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</w:t>
            </w:r>
            <w:proofErr w:type="gramStart"/>
            <w:r w:rsidRPr="00AD5CE1">
              <w:t>“ x</w:t>
            </w:r>
            <w:proofErr w:type="gramEnd"/>
            <w:r w:rsidRPr="00AD5CE1">
              <w:t xml:space="preserve">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</w:t>
            </w:r>
            <w:proofErr w:type="gramStart"/>
            <w:r>
              <w:t>Button-hole</w:t>
            </w:r>
            <w:proofErr w:type="gramEnd"/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2"/>
      <w:foot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9CB2E8" w14:textId="77777777" w:rsidR="008F2378" w:rsidRDefault="008F2378" w:rsidP="00505854">
      <w:r>
        <w:separator/>
      </w:r>
    </w:p>
  </w:endnote>
  <w:endnote w:type="continuationSeparator" w:id="0">
    <w:p w14:paraId="7A6BB19C" w14:textId="77777777" w:rsidR="008F2378" w:rsidRDefault="008F2378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0D0D0" w14:textId="77777777" w:rsidR="008F2378" w:rsidRDefault="008F2378" w:rsidP="00505854">
      <w:r>
        <w:separator/>
      </w:r>
    </w:p>
  </w:footnote>
  <w:footnote w:type="continuationSeparator" w:id="0">
    <w:p w14:paraId="18CDEAF1" w14:textId="77777777" w:rsidR="008F2378" w:rsidRDefault="008F2378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05FAAC9C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B13208">
      <w:rPr>
        <w:b/>
        <w:bCs/>
        <w:sz w:val="28"/>
        <w:szCs w:val="28"/>
      </w:rPr>
      <w:t>0341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C527E6">
      <w:rPr>
        <w:noProof/>
        <w:sz w:val="28"/>
        <w:szCs w:val="28"/>
      </w:rPr>
      <w:t>September 30, 2025</w:t>
    </w:r>
    <w:r w:rsidR="00505854" w:rsidRPr="002B7AA8">
      <w:rPr>
        <w:sz w:val="28"/>
        <w:szCs w:val="28"/>
      </w:rPr>
      <w:fldChar w:fldCharType="end"/>
    </w:r>
  </w:p>
  <w:p w14:paraId="3763A3B7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27CB1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7FF1"/>
    <w:rsid w:val="000D11AA"/>
    <w:rsid w:val="000D444D"/>
    <w:rsid w:val="000D6212"/>
    <w:rsid w:val="000E2D35"/>
    <w:rsid w:val="000E5804"/>
    <w:rsid w:val="000E5EDF"/>
    <w:rsid w:val="000E77BC"/>
    <w:rsid w:val="000F4629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6D4B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A69AB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E78D5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8F2378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0D84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1870"/>
    <w:rsid w:val="00AC377D"/>
    <w:rsid w:val="00AD12C2"/>
    <w:rsid w:val="00AD2D7D"/>
    <w:rsid w:val="00AD3821"/>
    <w:rsid w:val="00AD5CE1"/>
    <w:rsid w:val="00AE759E"/>
    <w:rsid w:val="00AF0572"/>
    <w:rsid w:val="00B11B57"/>
    <w:rsid w:val="00B13208"/>
    <w:rsid w:val="00B17501"/>
    <w:rsid w:val="00B17634"/>
    <w:rsid w:val="00B232F3"/>
    <w:rsid w:val="00B243B4"/>
    <w:rsid w:val="00B42732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FDF"/>
    <w:rsid w:val="00BB31A1"/>
    <w:rsid w:val="00BC5B52"/>
    <w:rsid w:val="00BD0010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527E6"/>
    <w:rsid w:val="00C57AD9"/>
    <w:rsid w:val="00C6055B"/>
    <w:rsid w:val="00C63B79"/>
    <w:rsid w:val="00C84D35"/>
    <w:rsid w:val="00CA10AB"/>
    <w:rsid w:val="00CA61DB"/>
    <w:rsid w:val="00CA664A"/>
    <w:rsid w:val="00CB23E2"/>
    <w:rsid w:val="00CB5AF8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4EF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4</TotalTime>
  <Pages>18</Pages>
  <Words>3457</Words>
  <Characters>19708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8</cp:revision>
  <dcterms:created xsi:type="dcterms:W3CDTF">2025-07-06T20:23:00Z</dcterms:created>
  <dcterms:modified xsi:type="dcterms:W3CDTF">2025-09-30T21:05:00Z</dcterms:modified>
</cp:coreProperties>
</file>