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976B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976B6" w14:paraId="15934A3C" w14:textId="77777777" w:rsidTr="00D2396E">
        <w:tc>
          <w:tcPr>
            <w:tcW w:w="5395" w:type="dxa"/>
          </w:tcPr>
          <w:p w14:paraId="2F2D6E1B" w14:textId="736981E0" w:rsidR="00AC1870" w:rsidRDefault="001976B6" w:rsidP="00D2396E">
            <w:r>
              <w:rPr>
                <w:noProof/>
              </w:rPr>
              <w:drawing>
                <wp:inline distT="0" distB="0" distL="0" distR="0" wp14:anchorId="31A8692F" wp14:editId="0800A024">
                  <wp:extent cx="2540000" cy="2502840"/>
                  <wp:effectExtent l="0" t="0" r="0" b="0"/>
                  <wp:docPr id="776604771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04771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83" cy="25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88ED470" w:rsidR="00AC1870" w:rsidRDefault="001976B6" w:rsidP="00D2396E">
            <w:r>
              <w:rPr>
                <w:noProof/>
              </w:rPr>
              <w:drawing>
                <wp:inline distT="0" distB="0" distL="0" distR="0" wp14:anchorId="1A78D3C9" wp14:editId="365C24E8">
                  <wp:extent cx="2759976" cy="2590800"/>
                  <wp:effectExtent l="0" t="0" r="0" b="0"/>
                  <wp:docPr id="298160376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60376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269" cy="262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FBF8D6D" w:rsidR="00AC1870" w:rsidRDefault="001976B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0898D4" wp14:editId="152B39FC">
            <wp:extent cx="6858000" cy="6757670"/>
            <wp:effectExtent l="0" t="0" r="0" b="0"/>
            <wp:docPr id="2053971937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71937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17912" wp14:editId="30004386">
            <wp:extent cx="6858000" cy="6437630"/>
            <wp:effectExtent l="0" t="0" r="0" b="1270"/>
            <wp:docPr id="1622276496" name="Picture 4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76496" name="Picture 4" descr="A piece of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5A2C3F9" w14:textId="77777777" w:rsidR="00A82CA9" w:rsidRDefault="00A82CA9" w:rsidP="00A82CA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82CA9" w:rsidRPr="00023D07" w14:paraId="09046F79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0604" w14:textId="77777777" w:rsidR="00A82CA9" w:rsidRPr="00023D07" w:rsidRDefault="00A82CA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AA23" w14:textId="77777777" w:rsidR="00A82CA9" w:rsidRPr="00023D07" w:rsidRDefault="00A82CA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BCA8" w14:textId="77777777" w:rsidR="00A82CA9" w:rsidRPr="00023D07" w:rsidRDefault="00A82CA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5EDB" w14:textId="77777777" w:rsidR="00A82CA9" w:rsidRPr="00023D07" w:rsidRDefault="00A82CA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F1FD" w14:textId="77777777" w:rsidR="00A82CA9" w:rsidRPr="00023D07" w:rsidRDefault="00A82CA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82CA9" w14:paraId="6A3CED3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A35327A" w14:textId="77777777" w:rsidR="00A82CA9" w:rsidRDefault="00A82CA9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5DE2AAB" w14:textId="77777777" w:rsidR="00A82CA9" w:rsidRDefault="00A82CA9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717AC60" w14:textId="77777777" w:rsidR="00A82CA9" w:rsidRDefault="00A82CA9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23CB8F0" w14:textId="77777777" w:rsidR="00A82CA9" w:rsidRDefault="00A82CA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7E8FB5C3" w14:textId="77777777" w:rsidR="00A82CA9" w:rsidRDefault="00A82CA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82CA9" w14:paraId="0BCB08E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65BFC8" w14:textId="77777777" w:rsidR="00A82CA9" w:rsidRPr="00023D07" w:rsidRDefault="00A82CA9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07B4335" w14:textId="77777777" w:rsidR="00A82CA9" w:rsidRDefault="00A82CA9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3CE2324" w14:textId="77777777" w:rsidR="00A82CA9" w:rsidRDefault="00A82CA9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270294" w14:textId="77777777" w:rsidR="00A82CA9" w:rsidRPr="004E673A" w:rsidRDefault="00A82CA9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19AD42F" w14:textId="77777777" w:rsidR="00A82CA9" w:rsidRDefault="00A82CA9" w:rsidP="00117A44">
            <w:pPr>
              <w:rPr>
                <w:color w:val="4472C4" w:themeColor="accent1"/>
              </w:rPr>
            </w:pPr>
          </w:p>
        </w:tc>
      </w:tr>
      <w:tr w:rsidR="00A82CA9" w14:paraId="08425EC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219376" w14:textId="77777777" w:rsidR="00A82CA9" w:rsidRPr="00023D07" w:rsidRDefault="00A82CA9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E22CDEA" w14:textId="77777777" w:rsidR="00A82CA9" w:rsidRDefault="00A82CA9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539D64C" w14:textId="77777777" w:rsidR="00A82CA9" w:rsidRDefault="00A82CA9" w:rsidP="00A82CA9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DE536A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30D07">
              <w:rPr>
                <w:color w:val="4472C4" w:themeColor="accent1"/>
              </w:rPr>
              <w:t>4-Patch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17DB91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30D07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30D0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81B536C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330D07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27D98D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30D07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3E1A02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30D0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032A60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30D07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30D07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245CBD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224A" w14:textId="77777777" w:rsidR="001600F8" w:rsidRDefault="001600F8" w:rsidP="00505854">
      <w:r>
        <w:separator/>
      </w:r>
    </w:p>
  </w:endnote>
  <w:endnote w:type="continuationSeparator" w:id="0">
    <w:p w14:paraId="1BB2C607" w14:textId="77777777" w:rsidR="001600F8" w:rsidRDefault="001600F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470F1" w14:textId="77777777" w:rsidR="00F01B84" w:rsidRDefault="00F01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DAF1E" w14:textId="77777777" w:rsidR="00F01B84" w:rsidRDefault="00F01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5D2D1" w14:textId="77777777" w:rsidR="001600F8" w:rsidRDefault="001600F8" w:rsidP="00505854">
      <w:r>
        <w:separator/>
      </w:r>
    </w:p>
  </w:footnote>
  <w:footnote w:type="continuationSeparator" w:id="0">
    <w:p w14:paraId="2279472B" w14:textId="77777777" w:rsidR="001600F8" w:rsidRDefault="001600F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EFAF5" w14:textId="77777777" w:rsidR="00F01B84" w:rsidRDefault="00F01B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78ECB5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01B84">
      <w:rPr>
        <w:b/>
        <w:bCs/>
        <w:sz w:val="28"/>
        <w:szCs w:val="28"/>
      </w:rPr>
      <w:t>0340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30D07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7ECFC" w14:textId="77777777" w:rsidR="00F01B84" w:rsidRDefault="00F01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00F8"/>
    <w:rsid w:val="00163D63"/>
    <w:rsid w:val="00174C18"/>
    <w:rsid w:val="00177BB7"/>
    <w:rsid w:val="001873C2"/>
    <w:rsid w:val="00193391"/>
    <w:rsid w:val="001976B6"/>
    <w:rsid w:val="001A4C7E"/>
    <w:rsid w:val="001B0FD8"/>
    <w:rsid w:val="001B241F"/>
    <w:rsid w:val="001C775B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0D07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399"/>
    <w:rsid w:val="00384612"/>
    <w:rsid w:val="003879A6"/>
    <w:rsid w:val="00395D27"/>
    <w:rsid w:val="003974D1"/>
    <w:rsid w:val="003A1BB9"/>
    <w:rsid w:val="003A65B1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09EE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2CA9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4850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1B84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18</Pages>
  <Words>3457</Words>
  <Characters>19708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2025-09-11T22:09:00Z</dcterms:modified>
</cp:coreProperties>
</file>