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734498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734498" w14:paraId="15934A3C" w14:textId="77777777" w:rsidTr="00D2396E">
        <w:tc>
          <w:tcPr>
            <w:tcW w:w="5395" w:type="dxa"/>
          </w:tcPr>
          <w:p w14:paraId="2F2D6E1B" w14:textId="237A9B14" w:rsidR="00AC1870" w:rsidRDefault="00734498" w:rsidP="00D2396E">
            <w:r>
              <w:rPr>
                <w:noProof/>
              </w:rPr>
              <w:drawing>
                <wp:inline distT="0" distB="0" distL="0" distR="0" wp14:anchorId="319C0A96" wp14:editId="73C42812">
                  <wp:extent cx="4126230" cy="3093144"/>
                  <wp:effectExtent l="0" t="4128" r="0" b="0"/>
                  <wp:docPr id="1723318112" name="Picture 1" descr="A group of pieces of fabric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3318112" name="Picture 1" descr="A group of pieces of fabric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168573" cy="3124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723DEF1C" w:rsidR="00AC1870" w:rsidRDefault="00734498" w:rsidP="00D2396E">
            <w:r>
              <w:rPr>
                <w:noProof/>
              </w:rPr>
              <w:drawing>
                <wp:inline distT="0" distB="0" distL="0" distR="0" wp14:anchorId="4D0B00A7" wp14:editId="7A1431B7">
                  <wp:extent cx="4085272" cy="3150577"/>
                  <wp:effectExtent l="0" t="2540" r="1905" b="1905"/>
                  <wp:docPr id="1538281135" name="Picture 2" descr="Pieces of fabric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8281135" name="Picture 2" descr="Pieces of fabric on a grid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109559" cy="3169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39D2A" w14:textId="77777777" w:rsidR="00AC1870" w:rsidRDefault="00AC1870" w:rsidP="00AC1870">
      <w:pPr>
        <w:rPr>
          <w:b/>
          <w:bCs/>
          <w:color w:val="000000" w:themeColor="text1"/>
        </w:rPr>
      </w:pPr>
    </w:p>
    <w:p w14:paraId="10012509" w14:textId="52B1A99B" w:rsidR="00AC1870" w:rsidRDefault="006C02E8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59571047" wp14:editId="1F64EE10">
            <wp:extent cx="9144000" cy="6855460"/>
            <wp:effectExtent l="1270" t="0" r="1270" b="1270"/>
            <wp:docPr id="1432437436" name="Picture 1" descr="A group of pieces of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437436" name="Picture 1" descr="A group of pieces of fabric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44000" cy="685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991086" wp14:editId="7B705474">
            <wp:extent cx="6858000" cy="7606665"/>
            <wp:effectExtent l="0" t="0" r="0" b="635"/>
            <wp:docPr id="1439918985" name="Picture 2" descr="A group of pieces of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918985" name="Picture 2" descr="A group of pieces of fabric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60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C492C7" wp14:editId="3DA8451E">
            <wp:extent cx="6858000" cy="5288915"/>
            <wp:effectExtent l="0" t="0" r="0" b="0"/>
            <wp:docPr id="1623835486" name="Picture 3" descr="Pieces of fabric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835486" name="Picture 3" descr="Pieces of fabric on a grid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28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042A9996" w14:textId="77777777" w:rsidR="000F4047" w:rsidRDefault="000F4047" w:rsidP="000F4047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F4047" w:rsidRPr="00023D07" w14:paraId="22D18971" w14:textId="77777777" w:rsidTr="00117A44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2B57A" w14:textId="77777777" w:rsidR="000F4047" w:rsidRPr="00023D07" w:rsidRDefault="000F4047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90D0C" w14:textId="77777777" w:rsidR="000F4047" w:rsidRPr="00023D07" w:rsidRDefault="000F4047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64546" w14:textId="77777777" w:rsidR="000F4047" w:rsidRPr="00023D07" w:rsidRDefault="000F4047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C65F2" w14:textId="77777777" w:rsidR="000F4047" w:rsidRPr="00023D07" w:rsidRDefault="000F4047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FD4BF" w14:textId="77777777" w:rsidR="000F4047" w:rsidRPr="00023D07" w:rsidRDefault="000F4047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0F4047" w14:paraId="6D5FBC15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B9276A9" w14:textId="77777777" w:rsidR="000F4047" w:rsidRDefault="000F4047" w:rsidP="00117A44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1CDF1D98" w14:textId="77777777" w:rsidR="000F4047" w:rsidRDefault="000F4047" w:rsidP="00117A44">
            <w:r>
              <w:rPr>
                <w:color w:val="4472C4" w:themeColor="accent1"/>
              </w:rPr>
              <w:t>June 21, 2025</w:t>
            </w:r>
          </w:p>
        </w:tc>
        <w:tc>
          <w:tcPr>
            <w:tcW w:w="1890" w:type="dxa"/>
          </w:tcPr>
          <w:p w14:paraId="367F0EC9" w14:textId="77777777" w:rsidR="000F4047" w:rsidRDefault="000F4047" w:rsidP="00117A4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43670232" w14:textId="77777777" w:rsidR="000F4047" w:rsidRDefault="000F4047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Sherry Branson</w:t>
            </w:r>
            <w:r>
              <w:rPr>
                <w:color w:val="4472C4" w:themeColor="accent1"/>
              </w:rPr>
              <w:br/>
              <w:t>Belvidere, IL</w:t>
            </w:r>
          </w:p>
        </w:tc>
        <w:tc>
          <w:tcPr>
            <w:tcW w:w="1165" w:type="dxa"/>
          </w:tcPr>
          <w:p w14:paraId="61CC1573" w14:textId="77777777" w:rsidR="000F4047" w:rsidRDefault="000F4047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0F4047" w14:paraId="062DE053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CBF73A2" w14:textId="77777777" w:rsidR="000F4047" w:rsidRPr="00023D07" w:rsidRDefault="000F4047" w:rsidP="00117A44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27C3C706" w14:textId="77777777" w:rsidR="000F4047" w:rsidRDefault="000F4047" w:rsidP="00117A44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1CB6FB5C" w14:textId="77777777" w:rsidR="000F4047" w:rsidRDefault="000F4047" w:rsidP="00117A44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32D5CB85" w14:textId="77777777" w:rsidR="000F4047" w:rsidRPr="004E673A" w:rsidRDefault="000F4047" w:rsidP="00117A44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4EED71A7" w14:textId="77777777" w:rsidR="000F4047" w:rsidRDefault="000F4047" w:rsidP="00117A44">
            <w:pPr>
              <w:rPr>
                <w:color w:val="4472C4" w:themeColor="accent1"/>
              </w:rPr>
            </w:pPr>
          </w:p>
        </w:tc>
      </w:tr>
      <w:tr w:rsidR="000F4047" w14:paraId="6C4F4B73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29037CA9" w14:textId="77777777" w:rsidR="000F4047" w:rsidRPr="00023D07" w:rsidRDefault="000F4047" w:rsidP="00117A44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05D23531" w14:textId="77777777" w:rsidR="000F4047" w:rsidRDefault="000F4047" w:rsidP="00117A44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390E72E3" w14:textId="77777777" w:rsidR="000F4047" w:rsidRDefault="000F4047" w:rsidP="000F4047">
      <w:pPr>
        <w:pStyle w:val="Heading2"/>
        <w:rPr>
          <w:b/>
          <w:bCs/>
          <w:color w:val="000000" w:themeColor="text1"/>
        </w:rPr>
      </w:pPr>
    </w:p>
    <w:p w14:paraId="1DF29006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77777777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22134425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056177">
              <w:rPr>
                <w:color w:val="4472C4" w:themeColor="accent1"/>
              </w:rPr>
              <w:t>1885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056177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5EA63888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3493CBC2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8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0B340063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056177">
              <w:rPr>
                <w:noProof/>
                <w:color w:val="4472C4" w:themeColor="accent1"/>
              </w:rPr>
              <w:t>5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4D3136E1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056177">
              <w:rPr>
                <w:noProof/>
                <w:color w:val="4472C4" w:themeColor="accent1"/>
              </w:rPr>
              <w:t>5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056177">
              <w:rPr>
                <w:noProof/>
                <w:color w:val="4472C4" w:themeColor="accent1"/>
              </w:rPr>
              <w:t>2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22370E5C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2975CB74" w14:textId="77777777" w:rsidR="00D83C6F" w:rsidRDefault="00D83C6F" w:rsidP="00AD5CE1"/>
    <w:sectPr w:rsidR="00D83C6F" w:rsidSect="00652555">
      <w:headerReference w:type="default" r:id="rId13"/>
      <w:footerReference w:type="defaul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AB2F22" w14:textId="77777777" w:rsidR="00E2518A" w:rsidRDefault="00E2518A" w:rsidP="00505854">
      <w:r>
        <w:separator/>
      </w:r>
    </w:p>
  </w:endnote>
  <w:endnote w:type="continuationSeparator" w:id="0">
    <w:p w14:paraId="78970F4D" w14:textId="77777777" w:rsidR="00E2518A" w:rsidRDefault="00E2518A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A76955" w14:textId="77777777" w:rsidR="00E2518A" w:rsidRDefault="00E2518A" w:rsidP="00505854">
      <w:r>
        <w:separator/>
      </w:r>
    </w:p>
  </w:footnote>
  <w:footnote w:type="continuationSeparator" w:id="0">
    <w:p w14:paraId="490FE39C" w14:textId="77777777" w:rsidR="00E2518A" w:rsidRDefault="00E2518A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73CBBF37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A33DA4">
      <w:rPr>
        <w:b/>
        <w:bCs/>
        <w:sz w:val="28"/>
        <w:szCs w:val="28"/>
      </w:rPr>
      <w:t>0339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EF6F3C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20D90"/>
    <w:rsid w:val="00023D07"/>
    <w:rsid w:val="00044361"/>
    <w:rsid w:val="000470BC"/>
    <w:rsid w:val="00055ECE"/>
    <w:rsid w:val="00056177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4047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03B0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D4D35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02E8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498"/>
    <w:rsid w:val="00734686"/>
    <w:rsid w:val="0073798A"/>
    <w:rsid w:val="00741442"/>
    <w:rsid w:val="0074375F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83BE2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DA4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1685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9755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518A"/>
    <w:rsid w:val="00E26D84"/>
    <w:rsid w:val="00E45385"/>
    <w:rsid w:val="00E544C7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EF6F3C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4EF"/>
    <w:rsid w:val="00F876C2"/>
    <w:rsid w:val="00F967FF"/>
    <w:rsid w:val="00F9713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3</TotalTime>
  <Pages>5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8</cp:revision>
  <dcterms:created xsi:type="dcterms:W3CDTF">2025-07-06T20:23:00Z</dcterms:created>
  <dcterms:modified xsi:type="dcterms:W3CDTF">2025-09-14T21:03:00Z</dcterms:modified>
</cp:coreProperties>
</file>