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5500"/>
      </w:tblGrid>
      <w:tr w:rsidR="00E80AF4" w14:paraId="6688F50A" w14:textId="77777777" w:rsidTr="00B037E8">
        <w:tc>
          <w:tcPr>
            <w:tcW w:w="5300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500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E80AF4" w14:paraId="15934A3C" w14:textId="77777777" w:rsidTr="00B037E8">
        <w:tc>
          <w:tcPr>
            <w:tcW w:w="5300" w:type="dxa"/>
          </w:tcPr>
          <w:p w14:paraId="2F2D6E1B" w14:textId="3F9D857F" w:rsidR="00AC1870" w:rsidRDefault="00E80AF4" w:rsidP="00D2396E">
            <w:r>
              <w:rPr>
                <w:noProof/>
              </w:rPr>
              <w:drawing>
                <wp:inline distT="0" distB="0" distL="0" distR="0" wp14:anchorId="19173EBE" wp14:editId="036DA400">
                  <wp:extent cx="3759344" cy="3016637"/>
                  <wp:effectExtent l="3175" t="0" r="3175" b="3175"/>
                  <wp:docPr id="740462253" name="Picture 1" descr="A group of fabric sample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462253" name="Picture 1" descr="A group of fabric sample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75326" cy="302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14:paraId="7CE5C3BE" w14:textId="7CF61893" w:rsidR="00AC1870" w:rsidRDefault="00E80AF4" w:rsidP="00D2396E">
            <w:r>
              <w:rPr>
                <w:noProof/>
              </w:rPr>
              <w:drawing>
                <wp:inline distT="0" distB="0" distL="0" distR="0" wp14:anchorId="0819C54E" wp14:editId="00882E87">
                  <wp:extent cx="3758882" cy="2998056"/>
                  <wp:effectExtent l="0" t="635" r="0" b="0"/>
                  <wp:docPr id="1120324232" name="Picture 2" descr="Several pieces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324232" name="Picture 2" descr="Several pieces of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75845" cy="301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D019F8B" w:rsidR="00AC1870" w:rsidRDefault="00E80AF4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D58F121" wp14:editId="44A81DB3">
            <wp:extent cx="8546465" cy="6858000"/>
            <wp:effectExtent l="6033" t="0" r="0" b="0"/>
            <wp:docPr id="20086377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37715" name="Picture 20086377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646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3A73F" wp14:editId="565637D1">
            <wp:extent cx="6858000" cy="8377555"/>
            <wp:effectExtent l="0" t="0" r="0" b="4445"/>
            <wp:docPr id="236062656" name="Picture 4" descr="A group of fabric sample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62656" name="Picture 4" descr="A group of fabric samples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0E5EC" wp14:editId="141A770F">
            <wp:extent cx="6858000" cy="5469890"/>
            <wp:effectExtent l="0" t="0" r="0" b="3810"/>
            <wp:docPr id="81035025" name="Picture 5" descr="Several piece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5025" name="Picture 5" descr="Several pieces of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26C51" wp14:editId="3792C19D">
            <wp:extent cx="9144000" cy="6858000"/>
            <wp:effectExtent l="0" t="0" r="0" b="0"/>
            <wp:docPr id="269188921" name="Picture 6" descr="A group of fabric samp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88921" name="Picture 6" descr="A group of fabric sampl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6444F0A" w14:textId="77777777" w:rsidR="00B037E8" w:rsidRDefault="00B037E8" w:rsidP="00B037E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037E8" w:rsidRPr="00023D07" w14:paraId="79226CE3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3C21" w14:textId="77777777" w:rsidR="00B037E8" w:rsidRPr="00023D07" w:rsidRDefault="00B037E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7D74" w14:textId="77777777" w:rsidR="00B037E8" w:rsidRPr="00023D07" w:rsidRDefault="00B037E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9F37" w14:textId="77777777" w:rsidR="00B037E8" w:rsidRPr="00023D07" w:rsidRDefault="00B037E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ACD1" w14:textId="77777777" w:rsidR="00B037E8" w:rsidRPr="00023D07" w:rsidRDefault="00B037E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8B5F" w14:textId="77777777" w:rsidR="00B037E8" w:rsidRPr="00023D07" w:rsidRDefault="00B037E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037E8" w14:paraId="49896AA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8B83534" w14:textId="77777777" w:rsidR="00B037E8" w:rsidRDefault="00B037E8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DDDE595" w14:textId="77777777" w:rsidR="00B037E8" w:rsidRDefault="00B037E8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14BD48DE" w14:textId="77777777" w:rsidR="00B037E8" w:rsidRDefault="00B037E8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CA127EB" w14:textId="77777777" w:rsidR="00B037E8" w:rsidRDefault="00B037E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0D852FDA" w14:textId="77777777" w:rsidR="00B037E8" w:rsidRDefault="00B037E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037E8" w14:paraId="7358538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7CC7150" w14:textId="77777777" w:rsidR="00B037E8" w:rsidRPr="00023D07" w:rsidRDefault="00B037E8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923E733" w14:textId="77777777" w:rsidR="00B037E8" w:rsidRDefault="00B037E8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16960E7" w14:textId="77777777" w:rsidR="00B037E8" w:rsidRDefault="00B037E8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2B73B6F" w14:textId="77777777" w:rsidR="00B037E8" w:rsidRPr="004E673A" w:rsidRDefault="00B037E8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A6FF009" w14:textId="77777777" w:rsidR="00B037E8" w:rsidRDefault="00B037E8" w:rsidP="00117A44">
            <w:pPr>
              <w:rPr>
                <w:color w:val="4472C4" w:themeColor="accent1"/>
              </w:rPr>
            </w:pPr>
          </w:p>
        </w:tc>
      </w:tr>
      <w:tr w:rsidR="00B037E8" w14:paraId="7667E0F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E8915BF" w14:textId="77777777" w:rsidR="00B037E8" w:rsidRPr="00023D07" w:rsidRDefault="00B037E8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C14009B" w14:textId="77777777" w:rsidR="00B037E8" w:rsidRDefault="00B037E8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A2E7FCF" w14:textId="77777777" w:rsidR="00B037E8" w:rsidRDefault="00B037E8" w:rsidP="00B037E8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3A64015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056E0">
              <w:rPr>
                <w:color w:val="4472C4" w:themeColor="accent1"/>
              </w:rPr>
              <w:t>1885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056E0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06680D86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056E0">
              <w:rPr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5E13C2EE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297FFEC1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4283A29B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056E0">
              <w:rPr>
                <w:noProof/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5E2098D4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056E0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056E0">
              <w:rPr>
                <w:noProof/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DA5C193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51C75" w14:textId="77777777" w:rsidR="00B23512" w:rsidRDefault="00B23512" w:rsidP="00505854">
      <w:r>
        <w:separator/>
      </w:r>
    </w:p>
  </w:endnote>
  <w:endnote w:type="continuationSeparator" w:id="0">
    <w:p w14:paraId="575E44F2" w14:textId="77777777" w:rsidR="00B23512" w:rsidRDefault="00B2351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99C76" w14:textId="77777777" w:rsidR="00B23512" w:rsidRDefault="00B23512" w:rsidP="00505854">
      <w:r>
        <w:separator/>
      </w:r>
    </w:p>
  </w:footnote>
  <w:footnote w:type="continuationSeparator" w:id="0">
    <w:p w14:paraId="5C6B879A" w14:textId="77777777" w:rsidR="00B23512" w:rsidRDefault="00B2351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4C6AC2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83C3D">
      <w:rPr>
        <w:b/>
        <w:bCs/>
        <w:sz w:val="28"/>
        <w:szCs w:val="28"/>
      </w:rPr>
      <w:t>0338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9776F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5B65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105C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77B9B"/>
    <w:rsid w:val="007813EC"/>
    <w:rsid w:val="0079046A"/>
    <w:rsid w:val="0079776F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2C21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0556B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037E8"/>
    <w:rsid w:val="00B11B57"/>
    <w:rsid w:val="00B17501"/>
    <w:rsid w:val="00B232F3"/>
    <w:rsid w:val="00B23512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83C3D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1872"/>
    <w:rsid w:val="00D056E0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0AF4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6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2025-09-14T21:04:00Z</dcterms:modified>
</cp:coreProperties>
</file>