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36E54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36E54" w14:paraId="15934A3C" w14:textId="77777777" w:rsidTr="00D2396E">
        <w:tc>
          <w:tcPr>
            <w:tcW w:w="5395" w:type="dxa"/>
          </w:tcPr>
          <w:p w14:paraId="2F2D6E1B" w14:textId="42F44192" w:rsidR="00AC1870" w:rsidRDefault="00C36E54" w:rsidP="00D2396E">
            <w:r>
              <w:rPr>
                <w:noProof/>
              </w:rPr>
              <w:drawing>
                <wp:inline distT="0" distB="0" distL="0" distR="0" wp14:anchorId="2F8450D6" wp14:editId="252B6AF4">
                  <wp:extent cx="3066408" cy="4775200"/>
                  <wp:effectExtent l="0" t="0" r="0" b="0"/>
                  <wp:docPr id="1882524008" name="Picture 1" descr="Several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524008" name="Picture 1" descr="Several pieces of fabric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079" cy="4794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26EFCD23" w:rsidR="00AC1870" w:rsidRDefault="00C36E54" w:rsidP="00D2396E">
            <w:r>
              <w:rPr>
                <w:noProof/>
              </w:rPr>
              <w:drawing>
                <wp:inline distT="0" distB="0" distL="0" distR="0" wp14:anchorId="589D857D" wp14:editId="2CDFEA47">
                  <wp:extent cx="2990562" cy="4584700"/>
                  <wp:effectExtent l="0" t="0" r="0" b="0"/>
                  <wp:docPr id="1494693353" name="Picture 3" descr="Several pieces of fabric on a white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693353" name="Picture 3" descr="Several pieces of fabric on a white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530" cy="4607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6EC0D2DA" w:rsidR="00AC1870" w:rsidRDefault="00C36E54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D228170" wp14:editId="16433F4B">
            <wp:extent cx="5871845" cy="9144000"/>
            <wp:effectExtent l="0" t="0" r="0" b="0"/>
            <wp:docPr id="1096445880" name="Picture 4" descr="Several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445880" name="Picture 4" descr="Several pieces of fabric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8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BAC834" wp14:editId="24E23CCD">
            <wp:extent cx="9144000" cy="6858000"/>
            <wp:effectExtent l="0" t="0" r="0" b="0"/>
            <wp:docPr id="913463842" name="Picture 5" descr="A group of colorful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463842" name="Picture 5" descr="A group of colorful square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736E17" wp14:editId="76E406B5">
            <wp:extent cx="6858000" cy="8817610"/>
            <wp:effectExtent l="0" t="0" r="0" b="0"/>
            <wp:docPr id="391087714" name="Picture 6" descr="A group of squar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087714" name="Picture 6" descr="A group of squares of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1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E650F" wp14:editId="68008465">
            <wp:extent cx="5537835" cy="9144000"/>
            <wp:effectExtent l="0" t="0" r="0" b="0"/>
            <wp:docPr id="1688068641" name="Picture 7" descr="Several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068641" name="Picture 7" descr="Several pieces of fabric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87067" wp14:editId="6E6D0909">
            <wp:extent cx="5964555" cy="9144000"/>
            <wp:effectExtent l="0" t="0" r="4445" b="0"/>
            <wp:docPr id="1392532819" name="Picture 8" descr="Several pieces of fabric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532819" name="Picture 8" descr="Several pieces of fabric on a white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455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B68E5A" wp14:editId="047743B4">
            <wp:extent cx="9144000" cy="6858000"/>
            <wp:effectExtent l="0" t="0" r="0" b="0"/>
            <wp:docPr id="487078443" name="Picture 9" descr="Several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078443" name="Picture 9" descr="Several pieces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7F6E31" wp14:editId="11BFC1B7">
            <wp:extent cx="6858000" cy="8363585"/>
            <wp:effectExtent l="0" t="0" r="0" b="5715"/>
            <wp:docPr id="1009089271" name="Picture 10" descr="Several pieces of fabric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089271" name="Picture 10" descr="Several pieces of fabric on a white surfac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6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65DAA5" wp14:editId="78FCB52F">
            <wp:extent cx="6858000" cy="7452995"/>
            <wp:effectExtent l="0" t="0" r="0" b="1905"/>
            <wp:docPr id="1012387961" name="Picture 11" descr="A piece of fabric with whit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387961" name="Picture 11" descr="A piece of fabric with white dots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6773ED9E" w14:textId="77777777" w:rsidR="004936F8" w:rsidRDefault="004936F8" w:rsidP="004936F8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4936F8" w:rsidRPr="00023D07" w14:paraId="37D2A224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FA21C" w14:textId="77777777" w:rsidR="004936F8" w:rsidRPr="00023D07" w:rsidRDefault="004936F8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AF29A" w14:textId="77777777" w:rsidR="004936F8" w:rsidRPr="00023D07" w:rsidRDefault="004936F8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9BD08" w14:textId="77777777" w:rsidR="004936F8" w:rsidRPr="00023D07" w:rsidRDefault="004936F8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5D9DC" w14:textId="77777777" w:rsidR="004936F8" w:rsidRPr="00023D07" w:rsidRDefault="004936F8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3B3B9" w14:textId="77777777" w:rsidR="004936F8" w:rsidRPr="00023D07" w:rsidRDefault="004936F8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4936F8" w14:paraId="418AE41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6A30211" w14:textId="77777777" w:rsidR="004936F8" w:rsidRDefault="004936F8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693087C" w14:textId="77777777" w:rsidR="004936F8" w:rsidRDefault="004936F8" w:rsidP="00117A44">
            <w:r>
              <w:rPr>
                <w:color w:val="4472C4" w:themeColor="accent1"/>
              </w:rPr>
              <w:t>June 21, 2025</w:t>
            </w:r>
          </w:p>
        </w:tc>
        <w:tc>
          <w:tcPr>
            <w:tcW w:w="1890" w:type="dxa"/>
          </w:tcPr>
          <w:p w14:paraId="61B973BB" w14:textId="77777777" w:rsidR="004936F8" w:rsidRDefault="004936F8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2299C259" w14:textId="77777777" w:rsidR="004936F8" w:rsidRDefault="004936F8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Sherry Branson</w:t>
            </w:r>
            <w:r>
              <w:rPr>
                <w:color w:val="4472C4" w:themeColor="accent1"/>
              </w:rPr>
              <w:br/>
              <w:t>Belvidere, IL</w:t>
            </w:r>
          </w:p>
        </w:tc>
        <w:tc>
          <w:tcPr>
            <w:tcW w:w="1165" w:type="dxa"/>
          </w:tcPr>
          <w:p w14:paraId="7FC19C02" w14:textId="77777777" w:rsidR="004936F8" w:rsidRDefault="004936F8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936F8" w14:paraId="182A4F75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85D782A" w14:textId="77777777" w:rsidR="004936F8" w:rsidRPr="00023D07" w:rsidRDefault="004936F8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4D79803" w14:textId="77777777" w:rsidR="004936F8" w:rsidRDefault="004936F8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DEF59C5" w14:textId="77777777" w:rsidR="004936F8" w:rsidRDefault="004936F8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253BAA0" w14:textId="77777777" w:rsidR="004936F8" w:rsidRPr="004E673A" w:rsidRDefault="004936F8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12B60B9" w14:textId="77777777" w:rsidR="004936F8" w:rsidRDefault="004936F8" w:rsidP="00117A44">
            <w:pPr>
              <w:rPr>
                <w:color w:val="4472C4" w:themeColor="accent1"/>
              </w:rPr>
            </w:pPr>
          </w:p>
        </w:tc>
      </w:tr>
      <w:tr w:rsidR="004936F8" w14:paraId="3D2E0A85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A370276" w14:textId="77777777" w:rsidR="004936F8" w:rsidRPr="00023D07" w:rsidRDefault="004936F8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1B66433C" w14:textId="77777777" w:rsidR="004936F8" w:rsidRDefault="004936F8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2A567339" w14:textId="77777777" w:rsidR="004936F8" w:rsidRDefault="004936F8" w:rsidP="004936F8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ABE0497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104C4">
              <w:rPr>
                <w:color w:val="4472C4" w:themeColor="accent1"/>
              </w:rPr>
              <w:t>1970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0104C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D240D2A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DF0CE3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33499411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104C4">
              <w:rPr>
                <w:noProof/>
                <w:color w:val="4472C4" w:themeColor="accent1"/>
              </w:rPr>
              <w:t>11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027BD3BF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0104C4">
              <w:rPr>
                <w:noProof/>
                <w:color w:val="4472C4" w:themeColor="accent1"/>
              </w:rPr>
              <w:t>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0104C4">
              <w:rPr>
                <w:noProof/>
                <w:color w:val="4472C4" w:themeColor="accent1"/>
              </w:rPr>
              <w:t>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671D07CA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DF4B52" w14:textId="77777777" w:rsidR="002A5183" w:rsidRDefault="002A5183" w:rsidP="00505854">
      <w:r>
        <w:separator/>
      </w:r>
    </w:p>
  </w:endnote>
  <w:endnote w:type="continuationSeparator" w:id="0">
    <w:p w14:paraId="12FE999D" w14:textId="77777777" w:rsidR="002A5183" w:rsidRDefault="002A5183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0EAFC7" w14:textId="77777777" w:rsidR="002A5183" w:rsidRDefault="002A5183" w:rsidP="00505854">
      <w:r>
        <w:separator/>
      </w:r>
    </w:p>
  </w:footnote>
  <w:footnote w:type="continuationSeparator" w:id="0">
    <w:p w14:paraId="480E4A70" w14:textId="77777777" w:rsidR="002A5183" w:rsidRDefault="002A5183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B2B60A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87595">
      <w:rPr>
        <w:b/>
        <w:bCs/>
        <w:sz w:val="28"/>
        <w:szCs w:val="28"/>
      </w:rPr>
      <w:t>0337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183160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04C4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3160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595"/>
    <w:rsid w:val="00287918"/>
    <w:rsid w:val="002A4097"/>
    <w:rsid w:val="002A5183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57EFB"/>
    <w:rsid w:val="004650E7"/>
    <w:rsid w:val="00470041"/>
    <w:rsid w:val="0047590F"/>
    <w:rsid w:val="004801AA"/>
    <w:rsid w:val="004806D3"/>
    <w:rsid w:val="004936F8"/>
    <w:rsid w:val="004A3638"/>
    <w:rsid w:val="004B66A6"/>
    <w:rsid w:val="004B71A6"/>
    <w:rsid w:val="004C1581"/>
    <w:rsid w:val="004C3A6D"/>
    <w:rsid w:val="004C50C2"/>
    <w:rsid w:val="004D3EE6"/>
    <w:rsid w:val="004D4D35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0A22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5CEE"/>
    <w:rsid w:val="009D68C2"/>
    <w:rsid w:val="009E7626"/>
    <w:rsid w:val="009F09AC"/>
    <w:rsid w:val="009F6F52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6E54"/>
    <w:rsid w:val="00C371F0"/>
    <w:rsid w:val="00C37384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228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4EF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10</Pages>
  <Words>154</Words>
  <Characters>883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2025-09-14T21:04:00Z</dcterms:modified>
</cp:coreProperties>
</file>