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0"/>
        <w:gridCol w:w="6190"/>
      </w:tblGrid>
      <w:tr w:rsidR="00A86AB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86AB6" w14:paraId="15934A3C" w14:textId="77777777" w:rsidTr="00D2396E">
        <w:tc>
          <w:tcPr>
            <w:tcW w:w="5395" w:type="dxa"/>
          </w:tcPr>
          <w:p w14:paraId="2F2D6E1B" w14:textId="1500832A" w:rsidR="00AC1870" w:rsidRDefault="00A86AB6" w:rsidP="00D2396E">
            <w:r>
              <w:rPr>
                <w:noProof/>
              </w:rPr>
              <w:drawing>
                <wp:inline distT="0" distB="0" distL="0" distR="0" wp14:anchorId="4FB4AB16" wp14:editId="14CB79C3">
                  <wp:extent cx="5440133" cy="2777490"/>
                  <wp:effectExtent l="0" t="2222" r="6032" b="6033"/>
                  <wp:docPr id="388511387" name="Picture 1" descr="A close-up of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511387" name="Picture 1" descr="A close-up of a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448595" cy="2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B7A6B4E" w:rsidR="00AC1870" w:rsidRDefault="00A86AB6" w:rsidP="00D2396E">
            <w:r>
              <w:rPr>
                <w:noProof/>
              </w:rPr>
              <w:drawing>
                <wp:inline distT="0" distB="0" distL="0" distR="0" wp14:anchorId="52737277" wp14:editId="13ED61BE">
                  <wp:extent cx="5537200" cy="3794007"/>
                  <wp:effectExtent l="0" t="4445" r="0" b="0"/>
                  <wp:docPr id="205411336" name="Picture 2" descr="A piece of fabric with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11336" name="Picture 2" descr="A piece of fabric with flower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570976" cy="381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7C8DE1A" w:rsidR="00AC1870" w:rsidRDefault="00A86AB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11B0759" wp14:editId="4EC26D71">
            <wp:extent cx="9144000" cy="4668520"/>
            <wp:effectExtent l="2540" t="0" r="2540" b="2540"/>
            <wp:docPr id="548471987" name="Picture 3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71987" name="Picture 3" descr="A close-up of a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99701" wp14:editId="74E9F755">
            <wp:extent cx="6858000" cy="4821555"/>
            <wp:effectExtent l="0" t="0" r="0" b="4445"/>
            <wp:docPr id="350684447" name="Picture 4" descr="A piece of fabric with a flower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84447" name="Picture 4" descr="A piece of fabric with a flower patter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E87E7" wp14:editId="744ACEBC">
            <wp:extent cx="6858000" cy="5093335"/>
            <wp:effectExtent l="0" t="0" r="0" b="0"/>
            <wp:docPr id="1029742491" name="Picture 5" descr="A piece of fabric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42491" name="Picture 5" descr="A piece of fabric with flowe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EF5BA" wp14:editId="364E48C7">
            <wp:extent cx="6858000" cy="4699000"/>
            <wp:effectExtent l="0" t="0" r="0" b="0"/>
            <wp:docPr id="2035584166" name="Picture 6" descr="A piece of fabric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84166" name="Picture 6" descr="A piece of fabric with flower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D76F8" wp14:editId="78642E39">
            <wp:extent cx="6858000" cy="4622165"/>
            <wp:effectExtent l="0" t="0" r="0" b="635"/>
            <wp:docPr id="124243328" name="Picture 7" descr="A close-up of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3328" name="Picture 7" descr="A close-up of a piece of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66DFF3E" w14:textId="77777777" w:rsidR="007A140F" w:rsidRDefault="007A140F" w:rsidP="007A140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A140F" w:rsidRPr="00023D07" w14:paraId="27D75A88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CFD5" w14:textId="77777777" w:rsidR="007A140F" w:rsidRPr="00023D07" w:rsidRDefault="007A140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DDD7" w14:textId="77777777" w:rsidR="007A140F" w:rsidRPr="00023D07" w:rsidRDefault="007A140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7B8A" w14:textId="77777777" w:rsidR="007A140F" w:rsidRPr="00023D07" w:rsidRDefault="007A140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2F55" w14:textId="77777777" w:rsidR="007A140F" w:rsidRPr="00023D07" w:rsidRDefault="007A140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8D53" w14:textId="77777777" w:rsidR="007A140F" w:rsidRPr="00023D07" w:rsidRDefault="007A140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A140F" w14:paraId="736025E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BB8E1C9" w14:textId="77777777" w:rsidR="007A140F" w:rsidRDefault="007A140F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EBAA659" w14:textId="77777777" w:rsidR="007A140F" w:rsidRDefault="007A140F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698C855D" w14:textId="77777777" w:rsidR="007A140F" w:rsidRDefault="007A140F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EE5233E" w14:textId="77777777" w:rsidR="007A140F" w:rsidRDefault="007A140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4785CEED" w14:textId="77777777" w:rsidR="007A140F" w:rsidRDefault="007A140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A140F" w14:paraId="7493952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9BC80B" w14:textId="77777777" w:rsidR="007A140F" w:rsidRPr="00023D07" w:rsidRDefault="007A140F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5562AD5" w14:textId="77777777" w:rsidR="007A140F" w:rsidRDefault="007A140F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5B6093D" w14:textId="77777777" w:rsidR="007A140F" w:rsidRDefault="007A140F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38D5D87" w14:textId="77777777" w:rsidR="007A140F" w:rsidRPr="004E673A" w:rsidRDefault="007A140F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149BAE4" w14:textId="77777777" w:rsidR="007A140F" w:rsidRDefault="007A140F" w:rsidP="00117A44">
            <w:pPr>
              <w:rPr>
                <w:color w:val="4472C4" w:themeColor="accent1"/>
              </w:rPr>
            </w:pPr>
          </w:p>
        </w:tc>
      </w:tr>
      <w:tr w:rsidR="007A140F" w14:paraId="5BBF80E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CE7261" w14:textId="77777777" w:rsidR="007A140F" w:rsidRPr="00023D07" w:rsidRDefault="007A140F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06D252" w14:textId="77777777" w:rsidR="007A140F" w:rsidRDefault="007A140F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CC049EC" w14:textId="77777777" w:rsidR="007A140F" w:rsidRDefault="007A140F" w:rsidP="007A140F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2E2812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424AA">
              <w:rPr>
                <w:color w:val="4472C4" w:themeColor="accent1"/>
              </w:rPr>
              <w:t>Chailles Faille Weave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4155C4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424AA">
              <w:rPr>
                <w:color w:val="4472C4" w:themeColor="accent1"/>
              </w:rPr>
              <w:t>1875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424A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0480B6D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E24DDD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67D86BF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424AA">
              <w:rPr>
                <w:noProof/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33BEB4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424AA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424AA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AB53C6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6C23A" w14:textId="77777777" w:rsidR="002B69F4" w:rsidRDefault="002B69F4" w:rsidP="00505854">
      <w:r>
        <w:separator/>
      </w:r>
    </w:p>
  </w:endnote>
  <w:endnote w:type="continuationSeparator" w:id="0">
    <w:p w14:paraId="7765A038" w14:textId="77777777" w:rsidR="002B69F4" w:rsidRDefault="002B69F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049BC" w14:textId="77777777" w:rsidR="002B69F4" w:rsidRDefault="002B69F4" w:rsidP="00505854">
      <w:r>
        <w:separator/>
      </w:r>
    </w:p>
  </w:footnote>
  <w:footnote w:type="continuationSeparator" w:id="0">
    <w:p w14:paraId="303FDE52" w14:textId="77777777" w:rsidR="002B69F4" w:rsidRDefault="002B69F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67F353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F23F3">
      <w:rPr>
        <w:b/>
        <w:bCs/>
        <w:sz w:val="28"/>
        <w:szCs w:val="28"/>
      </w:rPr>
      <w:t>0335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8606E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24AA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69F4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B3736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1948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A6308"/>
    <w:rsid w:val="006B0202"/>
    <w:rsid w:val="006B0B80"/>
    <w:rsid w:val="006B116A"/>
    <w:rsid w:val="006B2DFA"/>
    <w:rsid w:val="006C2C15"/>
    <w:rsid w:val="006C58E9"/>
    <w:rsid w:val="006D0061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140F"/>
    <w:rsid w:val="007B28B4"/>
    <w:rsid w:val="007B5145"/>
    <w:rsid w:val="007E257B"/>
    <w:rsid w:val="007E4747"/>
    <w:rsid w:val="007F23F3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6AB6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248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606E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3322D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2025-09-14T21:05:00Z</dcterms:modified>
</cp:coreProperties>
</file>