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11858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211858" w14:paraId="15934A3C" w14:textId="77777777" w:rsidTr="00D2396E">
        <w:tc>
          <w:tcPr>
            <w:tcW w:w="5395" w:type="dxa"/>
          </w:tcPr>
          <w:p w14:paraId="2F2D6E1B" w14:textId="6E3F9F59" w:rsidR="00AC1870" w:rsidRDefault="00211858" w:rsidP="00D2396E">
            <w:r>
              <w:rPr>
                <w:noProof/>
              </w:rPr>
              <w:drawing>
                <wp:inline distT="0" distB="0" distL="0" distR="0" wp14:anchorId="19D0FEDD" wp14:editId="6D28B0C2">
                  <wp:extent cx="5677636" cy="2704368"/>
                  <wp:effectExtent l="953" t="0" r="317" b="318"/>
                  <wp:docPr id="1313903188" name="Picture 1" descr="A piece of fabric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03188" name="Picture 1" descr="A piece of fabric with a pattern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84302" cy="275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3410EBD" w:rsidR="00AC1870" w:rsidRDefault="00211858" w:rsidP="00D2396E">
            <w:r>
              <w:rPr>
                <w:noProof/>
              </w:rPr>
              <w:drawing>
                <wp:inline distT="0" distB="0" distL="0" distR="0" wp14:anchorId="51DF56E1" wp14:editId="2E4A22E0">
                  <wp:extent cx="5640387" cy="2919423"/>
                  <wp:effectExtent l="1587" t="0" r="318" b="317"/>
                  <wp:docPr id="1802893295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893295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59081" cy="29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A0BF14A" w:rsidR="00AC1870" w:rsidRDefault="00211858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F667865" wp14:editId="66BE5184">
            <wp:extent cx="9144000" cy="4355465"/>
            <wp:effectExtent l="0" t="6033" r="0" b="0"/>
            <wp:docPr id="1495338990" name="Picture 3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38990" name="Picture 3" descr="A piece of fabric with a pattern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C1116" wp14:editId="33F8B180">
            <wp:extent cx="6858000" cy="7093585"/>
            <wp:effectExtent l="0" t="0" r="0" b="5715"/>
            <wp:docPr id="1137863988" name="Picture 4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63988" name="Picture 4" descr="A piece of fabric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257FC" wp14:editId="40EBDFE2">
            <wp:extent cx="6858000" cy="3549650"/>
            <wp:effectExtent l="0" t="0" r="0" b="6350"/>
            <wp:docPr id="2136836732" name="Picture 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36732" name="Picture 5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4AA01" wp14:editId="518A47A8">
            <wp:extent cx="6858000" cy="7320915"/>
            <wp:effectExtent l="0" t="0" r="0" b="0"/>
            <wp:docPr id="251367917" name="Picture 6" descr="A close-up of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67917" name="Picture 6" descr="A close-up of a piece of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88B401D" w14:textId="77777777" w:rsidR="00593B68" w:rsidRDefault="00593B68" w:rsidP="00593B6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93B68" w:rsidRPr="00023D07" w14:paraId="1D04D289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650A" w14:textId="77777777" w:rsidR="00593B68" w:rsidRPr="00023D07" w:rsidRDefault="00593B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F591" w14:textId="77777777" w:rsidR="00593B68" w:rsidRPr="00023D07" w:rsidRDefault="00593B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99B7" w14:textId="77777777" w:rsidR="00593B68" w:rsidRPr="00023D07" w:rsidRDefault="00593B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B363" w14:textId="77777777" w:rsidR="00593B68" w:rsidRPr="00023D07" w:rsidRDefault="00593B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8F65" w14:textId="77777777" w:rsidR="00593B68" w:rsidRPr="00023D07" w:rsidRDefault="00593B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93B68" w14:paraId="6E9425E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0D9820" w14:textId="77777777" w:rsidR="00593B68" w:rsidRDefault="00593B6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91FE78" w14:textId="77777777" w:rsidR="00593B68" w:rsidRDefault="00593B68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14DC26FA" w14:textId="77777777" w:rsidR="00593B68" w:rsidRDefault="00593B6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CCFEF27" w14:textId="77777777" w:rsidR="00593B68" w:rsidRDefault="00593B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30169D0F" w14:textId="77777777" w:rsidR="00593B68" w:rsidRDefault="00593B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93B68" w14:paraId="307C88E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47E3C59" w14:textId="77777777" w:rsidR="00593B68" w:rsidRPr="00023D07" w:rsidRDefault="00593B6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9DDF5BA" w14:textId="77777777" w:rsidR="00593B68" w:rsidRDefault="00593B6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328C0C8" w14:textId="77777777" w:rsidR="00593B68" w:rsidRDefault="00593B6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D7874D3" w14:textId="77777777" w:rsidR="00593B68" w:rsidRPr="004E673A" w:rsidRDefault="00593B6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1269706" w14:textId="77777777" w:rsidR="00593B68" w:rsidRDefault="00593B68" w:rsidP="00117A44">
            <w:pPr>
              <w:rPr>
                <w:color w:val="4472C4" w:themeColor="accent1"/>
              </w:rPr>
            </w:pPr>
          </w:p>
        </w:tc>
      </w:tr>
      <w:tr w:rsidR="00593B68" w14:paraId="04B359A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9C3FC9" w14:textId="77777777" w:rsidR="00593B68" w:rsidRPr="00023D07" w:rsidRDefault="00593B6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947DB42" w14:textId="77777777" w:rsidR="00593B68" w:rsidRDefault="00593B6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F82497B" w14:textId="77777777" w:rsidR="00593B68" w:rsidRDefault="00593B68" w:rsidP="00593B6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777777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777777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4886D" w14:textId="77777777" w:rsidR="00EF29C3" w:rsidRDefault="00EF29C3" w:rsidP="00505854">
      <w:r>
        <w:separator/>
      </w:r>
    </w:p>
  </w:endnote>
  <w:endnote w:type="continuationSeparator" w:id="0">
    <w:p w14:paraId="6A314AE2" w14:textId="77777777" w:rsidR="00EF29C3" w:rsidRDefault="00EF29C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39FC8" w14:textId="77777777" w:rsidR="00EF29C3" w:rsidRDefault="00EF29C3" w:rsidP="00505854">
      <w:r>
        <w:separator/>
      </w:r>
    </w:p>
  </w:footnote>
  <w:footnote w:type="continuationSeparator" w:id="0">
    <w:p w14:paraId="694C4AA4" w14:textId="77777777" w:rsidR="00EF29C3" w:rsidRDefault="00EF29C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E5CFF7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C2E67">
      <w:rPr>
        <w:b/>
        <w:bCs/>
        <w:sz w:val="28"/>
        <w:szCs w:val="28"/>
      </w:rPr>
      <w:t>0334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86A63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35F2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5E0B"/>
    <w:rsid w:val="00177BB7"/>
    <w:rsid w:val="00186A63"/>
    <w:rsid w:val="001873C2"/>
    <w:rsid w:val="00193391"/>
    <w:rsid w:val="001A4C7E"/>
    <w:rsid w:val="001B0FD8"/>
    <w:rsid w:val="001B241F"/>
    <w:rsid w:val="001D0E37"/>
    <w:rsid w:val="001D5F02"/>
    <w:rsid w:val="001E334C"/>
    <w:rsid w:val="001F0BCF"/>
    <w:rsid w:val="001F2B4D"/>
    <w:rsid w:val="001F35A1"/>
    <w:rsid w:val="00202B2C"/>
    <w:rsid w:val="0020338C"/>
    <w:rsid w:val="00211858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3B68"/>
    <w:rsid w:val="00594945"/>
    <w:rsid w:val="00594A3C"/>
    <w:rsid w:val="005A0713"/>
    <w:rsid w:val="005A1CF8"/>
    <w:rsid w:val="005A753F"/>
    <w:rsid w:val="005B15E4"/>
    <w:rsid w:val="005C292D"/>
    <w:rsid w:val="005C2E67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2B0D"/>
    <w:rsid w:val="00E45385"/>
    <w:rsid w:val="00E56BDB"/>
    <w:rsid w:val="00E622A4"/>
    <w:rsid w:val="00E673CE"/>
    <w:rsid w:val="00E766A2"/>
    <w:rsid w:val="00E77D49"/>
    <w:rsid w:val="00E93798"/>
    <w:rsid w:val="00E9435B"/>
    <w:rsid w:val="00EA5D9B"/>
    <w:rsid w:val="00EB3245"/>
    <w:rsid w:val="00EB408B"/>
    <w:rsid w:val="00EC4340"/>
    <w:rsid w:val="00ED61C7"/>
    <w:rsid w:val="00EE7246"/>
    <w:rsid w:val="00EF1D11"/>
    <w:rsid w:val="00EF29C3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2025-09-14T21:05:00Z</dcterms:modified>
</cp:coreProperties>
</file>