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0682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06827" w14:paraId="15934A3C" w14:textId="77777777" w:rsidTr="00D2396E">
        <w:tc>
          <w:tcPr>
            <w:tcW w:w="5395" w:type="dxa"/>
          </w:tcPr>
          <w:p w14:paraId="2F2D6E1B" w14:textId="4D3615B8" w:rsidR="00AC1870" w:rsidRDefault="00406827" w:rsidP="00D2396E">
            <w:r>
              <w:rPr>
                <w:noProof/>
              </w:rPr>
              <w:drawing>
                <wp:inline distT="0" distB="0" distL="0" distR="0" wp14:anchorId="2EEC12EE" wp14:editId="08EE45CB">
                  <wp:extent cx="4026853" cy="3159234"/>
                  <wp:effectExtent l="1905" t="0" r="1270" b="1270"/>
                  <wp:docPr id="456593871" name="Picture 1" descr="Several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93871" name="Picture 1" descr="Several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49696" cy="317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83C27A6" w:rsidR="00AC1870" w:rsidRDefault="00406827" w:rsidP="00D2396E">
            <w:r>
              <w:rPr>
                <w:noProof/>
              </w:rPr>
              <w:drawing>
                <wp:inline distT="0" distB="0" distL="0" distR="0" wp14:anchorId="46C9F57A" wp14:editId="684061A1">
                  <wp:extent cx="3942049" cy="3229925"/>
                  <wp:effectExtent l="318" t="0" r="0" b="0"/>
                  <wp:docPr id="497989265" name="Picture 3" descr="A group of fabric pieces on a white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89265" name="Picture 3" descr="A group of fabric pieces on a white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63389" cy="324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1D81922" w:rsidR="00AC1870" w:rsidRDefault="0040682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CC752ED" wp14:editId="308E903E">
            <wp:extent cx="8741410" cy="6858000"/>
            <wp:effectExtent l="1905" t="0" r="0" b="0"/>
            <wp:docPr id="2146759858" name="Picture 4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59858" name="Picture 4" descr="Several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14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C2368" wp14:editId="6707C7F3">
            <wp:extent cx="9144000" cy="6858000"/>
            <wp:effectExtent l="0" t="0" r="0" b="0"/>
            <wp:docPr id="1929939783" name="Picture 5" descr="Several pieces of fabric with different patte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39783" name="Picture 5" descr="Several pieces of fabric with different patter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90681" wp14:editId="39A0C08E">
            <wp:extent cx="6858000" cy="5619115"/>
            <wp:effectExtent l="0" t="0" r="0" b="0"/>
            <wp:docPr id="308951253" name="Picture 6" descr="A group of fabric pieces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1253" name="Picture 6" descr="A group of fabric pieces on a white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8E2C7" wp14:editId="52B6607F">
            <wp:extent cx="9144000" cy="6858000"/>
            <wp:effectExtent l="0" t="0" r="0" b="0"/>
            <wp:docPr id="1292522210" name="Picture 7" descr="A close-up of fabric samp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22210" name="Picture 7" descr="A close-up of fabric sampl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5107114" w14:textId="77777777" w:rsidR="002D58CE" w:rsidRDefault="002D58CE" w:rsidP="002D58C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D58CE" w:rsidRPr="00023D07" w14:paraId="66BBDA2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BD1F" w14:textId="77777777" w:rsidR="002D58CE" w:rsidRPr="00023D07" w:rsidRDefault="002D58C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1239" w14:textId="77777777" w:rsidR="002D58CE" w:rsidRPr="00023D07" w:rsidRDefault="002D58C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E4E2" w14:textId="77777777" w:rsidR="002D58CE" w:rsidRPr="00023D07" w:rsidRDefault="002D58C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7337" w14:textId="77777777" w:rsidR="002D58CE" w:rsidRPr="00023D07" w:rsidRDefault="002D58C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D8E7" w14:textId="77777777" w:rsidR="002D58CE" w:rsidRPr="00023D07" w:rsidRDefault="002D58C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D58CE" w14:paraId="176CE5B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ADDC65" w14:textId="77777777" w:rsidR="002D58CE" w:rsidRDefault="002D58C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BECE5AF" w14:textId="77777777" w:rsidR="002D58CE" w:rsidRDefault="002D58CE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A343FFE" w14:textId="77777777" w:rsidR="002D58CE" w:rsidRDefault="002D58C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187CFD0" w14:textId="77777777" w:rsidR="002D58CE" w:rsidRDefault="002D58C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423C1E8D" w14:textId="77777777" w:rsidR="002D58CE" w:rsidRDefault="002D58C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D58CE" w14:paraId="68A88C6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B52C77" w14:textId="77777777" w:rsidR="002D58CE" w:rsidRPr="00023D07" w:rsidRDefault="002D58C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C77B7A9" w14:textId="77777777" w:rsidR="002D58CE" w:rsidRDefault="002D58C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7CD8D7B" w14:textId="77777777" w:rsidR="002D58CE" w:rsidRDefault="002D58C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3B9A5A3" w14:textId="77777777" w:rsidR="002D58CE" w:rsidRPr="004E673A" w:rsidRDefault="002D58C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4144505" w14:textId="77777777" w:rsidR="002D58CE" w:rsidRDefault="002D58CE" w:rsidP="00117A44">
            <w:pPr>
              <w:rPr>
                <w:color w:val="4472C4" w:themeColor="accent1"/>
              </w:rPr>
            </w:pPr>
          </w:p>
        </w:tc>
      </w:tr>
      <w:tr w:rsidR="002D58CE" w14:paraId="7AD53EF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51E74F4" w14:textId="77777777" w:rsidR="002D58CE" w:rsidRPr="00023D07" w:rsidRDefault="002D58C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C7976F4" w14:textId="77777777" w:rsidR="002D58CE" w:rsidRDefault="002D58C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1DD58C7" w14:textId="77777777" w:rsidR="002D58CE" w:rsidRDefault="002D58CE" w:rsidP="002D58C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07D8A7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B703C">
              <w:rPr>
                <w:color w:val="4472C4" w:themeColor="accent1"/>
              </w:rPr>
              <w:t>1885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B703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5BCADED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DE975D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EA4CCA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B703C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F45ADA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B703C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B703C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DE406D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832D8" w14:textId="77777777" w:rsidR="008C514A" w:rsidRDefault="008C514A" w:rsidP="00505854">
      <w:r>
        <w:separator/>
      </w:r>
    </w:p>
  </w:endnote>
  <w:endnote w:type="continuationSeparator" w:id="0">
    <w:p w14:paraId="1D9F7223" w14:textId="77777777" w:rsidR="008C514A" w:rsidRDefault="008C514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51A75" w14:textId="77777777" w:rsidR="00193ECE" w:rsidRDefault="00193E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6FF5E" w14:textId="77777777" w:rsidR="00193ECE" w:rsidRDefault="00193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7FD91" w14:textId="77777777" w:rsidR="008C514A" w:rsidRDefault="008C514A" w:rsidP="00505854">
      <w:r>
        <w:separator/>
      </w:r>
    </w:p>
  </w:footnote>
  <w:footnote w:type="continuationSeparator" w:id="0">
    <w:p w14:paraId="232DD615" w14:textId="77777777" w:rsidR="008C514A" w:rsidRDefault="008C514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D6766" w14:textId="77777777" w:rsidR="00193ECE" w:rsidRDefault="00193E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CB409D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93ECE">
      <w:rPr>
        <w:b/>
        <w:bCs/>
        <w:sz w:val="28"/>
        <w:szCs w:val="28"/>
      </w:rPr>
      <w:t>0333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551C9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46EE" w14:textId="77777777" w:rsidR="00193ECE" w:rsidRDefault="00193E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00CF"/>
    <w:rsid w:val="00163D63"/>
    <w:rsid w:val="00174C18"/>
    <w:rsid w:val="00177BB7"/>
    <w:rsid w:val="001873C2"/>
    <w:rsid w:val="00193391"/>
    <w:rsid w:val="00193ECE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683B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D58CE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827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0539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514A"/>
    <w:rsid w:val="008D0B8C"/>
    <w:rsid w:val="008D2F14"/>
    <w:rsid w:val="008D3B7B"/>
    <w:rsid w:val="008E6FC7"/>
    <w:rsid w:val="009023E5"/>
    <w:rsid w:val="009037FE"/>
    <w:rsid w:val="009137BA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67F5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B703C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51C9"/>
    <w:rsid w:val="00D83995"/>
    <w:rsid w:val="00D83C6F"/>
    <w:rsid w:val="00D85E75"/>
    <w:rsid w:val="00D9283C"/>
    <w:rsid w:val="00D929DB"/>
    <w:rsid w:val="00D95919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23</TotalTime>
  <Pages>6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2025-09-14T21:06:00Z</dcterms:modified>
</cp:coreProperties>
</file>