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160C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160C5" w14:paraId="15934A3C" w14:textId="77777777" w:rsidTr="00D2396E">
        <w:tc>
          <w:tcPr>
            <w:tcW w:w="5395" w:type="dxa"/>
          </w:tcPr>
          <w:p w14:paraId="2F2D6E1B" w14:textId="14057654" w:rsidR="00AC1870" w:rsidRDefault="00F160C5" w:rsidP="00D2396E">
            <w:r>
              <w:rPr>
                <w:noProof/>
              </w:rPr>
              <w:drawing>
                <wp:inline distT="0" distB="0" distL="0" distR="0" wp14:anchorId="309925D2" wp14:editId="4C129B05">
                  <wp:extent cx="3951287" cy="3113468"/>
                  <wp:effectExtent l="0" t="318" r="0" b="0"/>
                  <wp:docPr id="1394147250" name="Picture 1" descr="Several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47250" name="Picture 1" descr="Several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06833" cy="31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EBFCDCD" w:rsidR="00AC1870" w:rsidRDefault="00F160C5" w:rsidP="00D2396E">
            <w:r>
              <w:rPr>
                <w:noProof/>
              </w:rPr>
              <w:drawing>
                <wp:inline distT="0" distB="0" distL="0" distR="0" wp14:anchorId="4F471EDE" wp14:editId="78255AA0">
                  <wp:extent cx="3930102" cy="3249612"/>
                  <wp:effectExtent l="0" t="2540" r="4445" b="4445"/>
                  <wp:docPr id="495989989" name="Picture 2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89989" name="Picture 2" descr="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56583" cy="32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632BAC2" w:rsidR="00AC1870" w:rsidRDefault="00F160C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15F0BD3" wp14:editId="2D2ED16F">
            <wp:extent cx="8699500" cy="6858000"/>
            <wp:effectExtent l="0" t="6350" r="6350" b="6350"/>
            <wp:docPr id="777772266" name="Picture 3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72266" name="Picture 3" descr="Several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9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48794" wp14:editId="64EB2D1E">
            <wp:extent cx="6858000" cy="8007985"/>
            <wp:effectExtent l="0" t="0" r="0" b="5715"/>
            <wp:docPr id="1948529644" name="Picture 4" descr="A piece of fabric with white dot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29644" name="Picture 4" descr="A piece of fabric with white dots and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64F75" wp14:editId="6939AE93">
            <wp:extent cx="5699760" cy="9144000"/>
            <wp:effectExtent l="0" t="0" r="2540" b="0"/>
            <wp:docPr id="833827934" name="Picture 5" descr="Several pieces of fabric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27934" name="Picture 5" descr="Several pieces of fabric on a white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06B61" wp14:editId="067C4A43">
            <wp:extent cx="6858000" cy="6381750"/>
            <wp:effectExtent l="0" t="0" r="0" b="6350"/>
            <wp:docPr id="517178489" name="Picture 6" descr="A group of fabric pieces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78489" name="Picture 6" descr="A group of fabric pieces on a whit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E8809" wp14:editId="0CDFF30F">
            <wp:extent cx="6858000" cy="5670550"/>
            <wp:effectExtent l="0" t="0" r="0" b="6350"/>
            <wp:docPr id="1672790714" name="Picture 7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90714" name="Picture 7" descr="Pieces of fabric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37D1D" wp14:editId="718B6CF5">
            <wp:extent cx="9144000" cy="6858000"/>
            <wp:effectExtent l="0" t="0" r="0" b="0"/>
            <wp:docPr id="380179138" name="Picture 8" descr="A group of blu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79138" name="Picture 8" descr="A group of blue squar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8F4796F" w14:textId="77777777" w:rsidR="0065589F" w:rsidRDefault="0065589F" w:rsidP="0065589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5589F" w:rsidRPr="00023D07" w14:paraId="2A77A1A5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8146" w14:textId="77777777" w:rsidR="0065589F" w:rsidRPr="00023D07" w:rsidRDefault="0065589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2E1F" w14:textId="77777777" w:rsidR="0065589F" w:rsidRPr="00023D07" w:rsidRDefault="0065589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5757" w14:textId="77777777" w:rsidR="0065589F" w:rsidRPr="00023D07" w:rsidRDefault="0065589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9D05" w14:textId="77777777" w:rsidR="0065589F" w:rsidRPr="00023D07" w:rsidRDefault="0065589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7865" w14:textId="77777777" w:rsidR="0065589F" w:rsidRPr="00023D07" w:rsidRDefault="0065589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5589F" w14:paraId="2806648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810072" w14:textId="77777777" w:rsidR="0065589F" w:rsidRDefault="0065589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1FAF685" w14:textId="77777777" w:rsidR="0065589F" w:rsidRDefault="0065589F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3D035BE" w14:textId="77777777" w:rsidR="0065589F" w:rsidRDefault="0065589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AA834F" w14:textId="77777777" w:rsidR="0065589F" w:rsidRDefault="0065589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797C1389" w14:textId="77777777" w:rsidR="0065589F" w:rsidRDefault="0065589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5589F" w14:paraId="0DB6D92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4C8A1C" w14:textId="77777777" w:rsidR="0065589F" w:rsidRPr="00023D07" w:rsidRDefault="0065589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B5B0493" w14:textId="77777777" w:rsidR="0065589F" w:rsidRDefault="0065589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DCB6247" w14:textId="77777777" w:rsidR="0065589F" w:rsidRDefault="0065589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E8626B0" w14:textId="77777777" w:rsidR="0065589F" w:rsidRPr="004E673A" w:rsidRDefault="0065589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B873987" w14:textId="77777777" w:rsidR="0065589F" w:rsidRDefault="0065589F" w:rsidP="00117A44">
            <w:pPr>
              <w:rPr>
                <w:color w:val="4472C4" w:themeColor="accent1"/>
              </w:rPr>
            </w:pPr>
          </w:p>
        </w:tc>
      </w:tr>
      <w:tr w:rsidR="0065589F" w14:paraId="74D4104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AB61A77" w14:textId="77777777" w:rsidR="0065589F" w:rsidRPr="00023D07" w:rsidRDefault="0065589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222AE2" w14:textId="77777777" w:rsidR="0065589F" w:rsidRDefault="0065589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680FDC3" w14:textId="77777777" w:rsidR="0065589F" w:rsidRDefault="0065589F" w:rsidP="0065589F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0B48AA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25FE1">
              <w:rPr>
                <w:noProof/>
                <w:color w:val="4472C4" w:themeColor="accent1"/>
              </w:rPr>
              <w:t>1900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25FE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CC07B8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0BEB66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185414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25FE1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FB819A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25FE1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25FE1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849B8E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0CE82" w14:textId="77777777" w:rsidR="00183175" w:rsidRDefault="00183175" w:rsidP="00505854">
      <w:r>
        <w:separator/>
      </w:r>
    </w:p>
  </w:endnote>
  <w:endnote w:type="continuationSeparator" w:id="0">
    <w:p w14:paraId="70E2117B" w14:textId="77777777" w:rsidR="00183175" w:rsidRDefault="0018317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36489" w14:textId="77777777" w:rsidR="00183175" w:rsidRDefault="00183175" w:rsidP="00505854">
      <w:r>
        <w:separator/>
      </w:r>
    </w:p>
  </w:footnote>
  <w:footnote w:type="continuationSeparator" w:id="0">
    <w:p w14:paraId="76072C3E" w14:textId="77777777" w:rsidR="00183175" w:rsidRDefault="0018317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2B047E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B690F">
      <w:rPr>
        <w:b/>
        <w:bCs/>
        <w:sz w:val="28"/>
        <w:szCs w:val="28"/>
      </w:rPr>
      <w:t>0332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C02F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7FD9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23A5"/>
    <w:rsid w:val="00183175"/>
    <w:rsid w:val="001873C2"/>
    <w:rsid w:val="00193391"/>
    <w:rsid w:val="001A0D6D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589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61DC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02FD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690F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635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0C1A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160C5"/>
    <w:rsid w:val="00F21D7C"/>
    <w:rsid w:val="00F25FE1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2025-09-14T21:07:00Z</dcterms:modified>
</cp:coreProperties>
</file>