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F4157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3F4157" w14:paraId="15934A3C" w14:textId="77777777" w:rsidTr="00D2396E">
        <w:tc>
          <w:tcPr>
            <w:tcW w:w="5395" w:type="dxa"/>
          </w:tcPr>
          <w:p w14:paraId="2F2D6E1B" w14:textId="264D4063" w:rsidR="00AC1870" w:rsidRDefault="003F4157" w:rsidP="00D2396E">
            <w:r>
              <w:rPr>
                <w:noProof/>
              </w:rPr>
              <w:drawing>
                <wp:inline distT="0" distB="0" distL="0" distR="0" wp14:anchorId="7CABDEDE" wp14:editId="60214B75">
                  <wp:extent cx="6086298" cy="2533844"/>
                  <wp:effectExtent l="0" t="1905" r="0" b="0"/>
                  <wp:docPr id="310757749" name="Picture 1" descr="A piece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757749" name="Picture 1" descr="A piece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153636" cy="256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0A2B8570" w:rsidR="00AC1870" w:rsidRDefault="003F4157" w:rsidP="00D2396E">
            <w:r>
              <w:rPr>
                <w:noProof/>
              </w:rPr>
              <w:drawing>
                <wp:inline distT="0" distB="0" distL="0" distR="0" wp14:anchorId="42AAC8E4" wp14:editId="2B5111B6">
                  <wp:extent cx="5803266" cy="2534630"/>
                  <wp:effectExtent l="0" t="3810" r="0" b="0"/>
                  <wp:docPr id="428270449" name="Picture 2" descr="A red fabric with black dots on a white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270449" name="Picture 2" descr="A red fabric with black dots on a white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823323" cy="254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34C4385B" w:rsidR="00AC1870" w:rsidRDefault="003F4157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DFC4F05" wp14:editId="1718BE81">
            <wp:extent cx="9144000" cy="3806825"/>
            <wp:effectExtent l="1587" t="0" r="1588" b="1587"/>
            <wp:docPr id="359781701" name="Picture 3" descr="A piec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81701" name="Picture 3" descr="A piece of fabric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5D4B81" wp14:editId="668BAA7F">
            <wp:extent cx="6858000" cy="5127625"/>
            <wp:effectExtent l="0" t="0" r="0" b="3175"/>
            <wp:docPr id="119404886" name="Picture 4" descr="A red fabric with white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4886" name="Picture 4" descr="A red fabric with white flow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2D25F6" wp14:editId="2F0178FF">
            <wp:extent cx="6858000" cy="5920740"/>
            <wp:effectExtent l="0" t="0" r="0" b="0"/>
            <wp:docPr id="207565635" name="Picture 5" descr="Two pieces of fabric with black and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65635" name="Picture 5" descr="Two pieces of fabric with black and white dot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44B78" wp14:editId="4EF1D83D">
            <wp:extent cx="9144000" cy="6858000"/>
            <wp:effectExtent l="0" t="0" r="0" b="0"/>
            <wp:docPr id="604921334" name="Picture 6" descr="A red fabric with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21334" name="Picture 6" descr="A red fabric with white dot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92208" wp14:editId="7AD4C0B5">
            <wp:extent cx="6858000" cy="2995295"/>
            <wp:effectExtent l="0" t="0" r="0" b="1905"/>
            <wp:docPr id="1519253707" name="Picture 7" descr="A red fabric with black dots on a white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53707" name="Picture 7" descr="A red fabric with black dots on a white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074D69" wp14:editId="46991C05">
            <wp:extent cx="6858000" cy="5628640"/>
            <wp:effectExtent l="0" t="0" r="0" b="0"/>
            <wp:docPr id="447068210" name="Picture 8" descr="A piece of fabric on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68210" name="Picture 8" descr="A piece of fabric on a white cloth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2C23D" wp14:editId="3ED6842A">
            <wp:extent cx="6858000" cy="5723890"/>
            <wp:effectExtent l="0" t="0" r="0" b="3810"/>
            <wp:docPr id="590469610" name="Picture 9" descr="Two pieces of fabric on a white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69610" name="Picture 9" descr="Two pieces of fabric on a white gri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2F076B16" w14:textId="77777777" w:rsidR="00556DDA" w:rsidRDefault="00556DDA" w:rsidP="00556DD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556DDA" w:rsidRPr="00023D07" w14:paraId="4222ABB1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03A2" w14:textId="77777777" w:rsidR="00556DDA" w:rsidRPr="00023D07" w:rsidRDefault="00556DD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3320" w14:textId="77777777" w:rsidR="00556DDA" w:rsidRPr="00023D07" w:rsidRDefault="00556DD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FADC" w14:textId="77777777" w:rsidR="00556DDA" w:rsidRPr="00023D07" w:rsidRDefault="00556DD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B884" w14:textId="77777777" w:rsidR="00556DDA" w:rsidRPr="00023D07" w:rsidRDefault="00556DD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7DB1" w14:textId="77777777" w:rsidR="00556DDA" w:rsidRPr="00023D07" w:rsidRDefault="00556DD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56DDA" w14:paraId="0FC559F4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7218E93" w14:textId="77777777" w:rsidR="00556DDA" w:rsidRDefault="00556DDA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D677F1B" w14:textId="77777777" w:rsidR="00556DDA" w:rsidRDefault="00556DDA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3684299E" w14:textId="77777777" w:rsidR="00556DDA" w:rsidRDefault="00556DDA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73D6127" w14:textId="77777777" w:rsidR="00556DDA" w:rsidRDefault="00556DDA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58C4C4F9" w14:textId="77777777" w:rsidR="00556DDA" w:rsidRDefault="00556DDA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556DDA" w14:paraId="3D7F74B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118A2C9" w14:textId="77777777" w:rsidR="00556DDA" w:rsidRPr="00023D07" w:rsidRDefault="00556DDA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929B4E3" w14:textId="77777777" w:rsidR="00556DDA" w:rsidRDefault="00556DDA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00D4753" w14:textId="77777777" w:rsidR="00556DDA" w:rsidRDefault="00556DDA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8761357" w14:textId="77777777" w:rsidR="00556DDA" w:rsidRPr="004E673A" w:rsidRDefault="00556DDA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4D0E8CA" w14:textId="77777777" w:rsidR="00556DDA" w:rsidRDefault="00556DDA" w:rsidP="00117A44">
            <w:pPr>
              <w:rPr>
                <w:color w:val="4472C4" w:themeColor="accent1"/>
              </w:rPr>
            </w:pPr>
          </w:p>
        </w:tc>
      </w:tr>
      <w:tr w:rsidR="00556DDA" w14:paraId="23F22C3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DAD3019" w14:textId="77777777" w:rsidR="00556DDA" w:rsidRPr="00023D07" w:rsidRDefault="00556DDA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81B21F2" w14:textId="77777777" w:rsidR="00556DDA" w:rsidRDefault="00556DDA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C96F1A8" w14:textId="77777777" w:rsidR="00556DDA" w:rsidRDefault="00556DDA" w:rsidP="00556DDA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698DE0E4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BA2C20">
              <w:rPr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79079AB7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A2C20">
              <w:rPr>
                <w:noProof/>
                <w:color w:val="4472C4" w:themeColor="accent1"/>
              </w:rPr>
              <w:t>1900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A2C20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ECAFC4F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0F037980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5364192C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A2C20">
              <w:rPr>
                <w:noProof/>
                <w:color w:val="4472C4" w:themeColor="accent1"/>
              </w:rPr>
              <w:t>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3D8B7DD0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A2C20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A2C20">
              <w:rPr>
                <w:noProof/>
                <w:color w:val="4472C4" w:themeColor="accent1"/>
              </w:rPr>
              <w:t>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14DF88FF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60126" w14:textId="77777777" w:rsidR="00CE7EAE" w:rsidRDefault="00CE7EAE" w:rsidP="00505854">
      <w:r>
        <w:separator/>
      </w:r>
    </w:p>
  </w:endnote>
  <w:endnote w:type="continuationSeparator" w:id="0">
    <w:p w14:paraId="47FA732B" w14:textId="77777777" w:rsidR="00CE7EAE" w:rsidRDefault="00CE7EA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6069D" w14:textId="77777777" w:rsidR="00CE7EAE" w:rsidRDefault="00CE7EAE" w:rsidP="00505854">
      <w:r>
        <w:separator/>
      </w:r>
    </w:p>
  </w:footnote>
  <w:footnote w:type="continuationSeparator" w:id="0">
    <w:p w14:paraId="7642D095" w14:textId="77777777" w:rsidR="00CE7EAE" w:rsidRDefault="00CE7EA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B5E702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06BF1">
      <w:rPr>
        <w:b/>
        <w:bCs/>
        <w:sz w:val="28"/>
        <w:szCs w:val="28"/>
      </w:rPr>
      <w:t>0331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50CC4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06BF1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3F4157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5459E"/>
    <w:rsid w:val="00556DDA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25B5D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451B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50CC4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36461"/>
    <w:rsid w:val="00965A67"/>
    <w:rsid w:val="0097001C"/>
    <w:rsid w:val="0097550E"/>
    <w:rsid w:val="0097695B"/>
    <w:rsid w:val="009931F9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117F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2C20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E7EAE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9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2025-09-14T21:08:00Z</dcterms:modified>
</cp:coreProperties>
</file>