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514FB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514FB" w14:paraId="15934A3C" w14:textId="77777777" w:rsidTr="00D2396E">
        <w:tc>
          <w:tcPr>
            <w:tcW w:w="5395" w:type="dxa"/>
          </w:tcPr>
          <w:p w14:paraId="2F2D6E1B" w14:textId="5F518272" w:rsidR="00AC1870" w:rsidRDefault="00D514FB" w:rsidP="00D2396E">
            <w:r>
              <w:rPr>
                <w:noProof/>
              </w:rPr>
              <w:drawing>
                <wp:inline distT="0" distB="0" distL="0" distR="0" wp14:anchorId="55064786" wp14:editId="5365D00F">
                  <wp:extent cx="5490210" cy="2850842"/>
                  <wp:effectExtent l="0" t="953" r="0" b="0"/>
                  <wp:docPr id="1944798455" name="Picture 1" descr="A close-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798455" name="Picture 1" descr="A close-up of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16192" cy="286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39E9979" w:rsidR="00AC1870" w:rsidRDefault="00D514FB" w:rsidP="00D2396E">
            <w:r>
              <w:rPr>
                <w:noProof/>
              </w:rPr>
              <w:drawing>
                <wp:inline distT="0" distB="0" distL="0" distR="0" wp14:anchorId="36729D63" wp14:editId="164AECA9">
                  <wp:extent cx="5401625" cy="2905374"/>
                  <wp:effectExtent l="3492" t="0" r="0" b="0"/>
                  <wp:docPr id="546644020" name="Picture 2" descr="A white cloth with black and grey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44020" name="Picture 2" descr="A white cloth with black and grey square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17697" cy="291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66C78F24" w14:textId="118D5581" w:rsidR="0001477D" w:rsidRDefault="00D514FB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1BF92E0" wp14:editId="7B08A911">
            <wp:extent cx="9144000" cy="4748530"/>
            <wp:effectExtent l="635" t="0" r="635" b="635"/>
            <wp:docPr id="2147190684" name="Picture 3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90684" name="Picture 3" descr="A close-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5997EF" wp14:editId="53478D68">
            <wp:extent cx="6858000" cy="4002405"/>
            <wp:effectExtent l="0" t="0" r="0" b="0"/>
            <wp:docPr id="815110223" name="Picture 4" descr="A close-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10223" name="Picture 4" descr="A close-up of a white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6C9F5492" wp14:editId="7B505130">
            <wp:extent cx="6858000" cy="3688715"/>
            <wp:effectExtent l="0" t="0" r="0" b="0"/>
            <wp:docPr id="1180489116" name="Picture 5" descr="A white cloth with black and grey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89116" name="Picture 5" descr="A white cloth with black and grey squar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15EF08" wp14:editId="53E10A2D">
            <wp:extent cx="6858000" cy="6781165"/>
            <wp:effectExtent l="0" t="0" r="0" b="635"/>
            <wp:docPr id="1462618167" name="Picture 6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18167" name="Picture 6" descr="A close up of a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4610" w14:textId="77777777" w:rsidR="0001477D" w:rsidRDefault="0001477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6F67668" w14:textId="10CB4DB8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3B5A6C2" w:rsidR="0097695B" w:rsidRDefault="0001477D" w:rsidP="003C6205">
            <w:r>
              <w:rPr>
                <w:color w:val="4472C4" w:themeColor="accent1"/>
              </w:rPr>
              <w:t>2025, June 21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23F6AF28" w:rsidR="0097695B" w:rsidRDefault="0001477D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</w:r>
            <w:r w:rsidR="000F772D">
              <w:rPr>
                <w:color w:val="4472C4" w:themeColor="accent1"/>
              </w:rPr>
              <w:t>Belvidere, IL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C64149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24055">
              <w:rPr>
                <w:color w:val="4472C4" w:themeColor="accent1"/>
              </w:rPr>
              <w:t>Centennial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86E107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24055">
              <w:rPr>
                <w:noProof/>
                <w:color w:val="4472C4" w:themeColor="accent1"/>
              </w:rPr>
              <w:t>4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24055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529EB5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0F1BDD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1E5E4A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2405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409F11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24055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24055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B6435A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00583" w14:textId="77777777" w:rsidR="000B1C3A" w:rsidRDefault="000B1C3A" w:rsidP="00505854">
      <w:r>
        <w:separator/>
      </w:r>
    </w:p>
  </w:endnote>
  <w:endnote w:type="continuationSeparator" w:id="0">
    <w:p w14:paraId="1502A723" w14:textId="77777777" w:rsidR="000B1C3A" w:rsidRDefault="000B1C3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77BF8" w14:textId="77777777" w:rsidR="00AE12B2" w:rsidRDefault="00AE12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BE65" w14:textId="77777777" w:rsidR="00AE12B2" w:rsidRDefault="00AE12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55180" w14:textId="77777777" w:rsidR="000B1C3A" w:rsidRDefault="000B1C3A" w:rsidP="00505854">
      <w:r>
        <w:separator/>
      </w:r>
    </w:p>
  </w:footnote>
  <w:footnote w:type="continuationSeparator" w:id="0">
    <w:p w14:paraId="5CAE6AB4" w14:textId="77777777" w:rsidR="000B1C3A" w:rsidRDefault="000B1C3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503B9" w14:textId="77777777" w:rsidR="00AE12B2" w:rsidRDefault="00AE12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79556F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E12B2">
      <w:rPr>
        <w:b/>
        <w:bCs/>
        <w:sz w:val="28"/>
        <w:szCs w:val="28"/>
      </w:rPr>
      <w:t>0330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6454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64209" w14:textId="77777777" w:rsidR="00AE12B2" w:rsidRDefault="00AE1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477D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1C3A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0F772D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6C0D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4055"/>
    <w:rsid w:val="00626602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3A6A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45A1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12B2"/>
    <w:rsid w:val="00AF0572"/>
    <w:rsid w:val="00B04224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4FB8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0B4"/>
    <w:rsid w:val="00D016FC"/>
    <w:rsid w:val="00D07662"/>
    <w:rsid w:val="00D11985"/>
    <w:rsid w:val="00D3501B"/>
    <w:rsid w:val="00D36FB5"/>
    <w:rsid w:val="00D42E23"/>
    <w:rsid w:val="00D47DCB"/>
    <w:rsid w:val="00D514FB"/>
    <w:rsid w:val="00D5480F"/>
    <w:rsid w:val="00D64549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15</TotalTime>
  <Pages>5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2025-09-14T21:08:00Z</dcterms:modified>
</cp:coreProperties>
</file>